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</w:tblGrid>
      <w:tr w:rsidR="004F2292" w:rsidRPr="009B1FFC" w14:paraId="67BA12A7" w14:textId="77777777" w:rsidTr="00EE628A">
        <w:trPr>
          <w:trHeight w:val="1403"/>
        </w:trPr>
        <w:tc>
          <w:tcPr>
            <w:tcW w:w="5103" w:type="dxa"/>
            <w:shd w:val="clear" w:color="auto" w:fill="auto"/>
          </w:tcPr>
          <w:p w14:paraId="4ED83C09" w14:textId="77777777" w:rsidR="004F2292" w:rsidRPr="00D31478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D31478">
              <w:rPr>
                <w:b/>
                <w:bCs/>
                <w:color w:val="000000"/>
              </w:rPr>
              <w:t>Република</w:t>
            </w:r>
            <w:proofErr w:type="spellEnd"/>
            <w:r w:rsidRPr="00D3147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31478">
              <w:rPr>
                <w:b/>
                <w:bCs/>
                <w:color w:val="000000"/>
              </w:rPr>
              <w:t>Србија</w:t>
            </w:r>
            <w:proofErr w:type="spellEnd"/>
          </w:p>
          <w:p w14:paraId="5883FFEE" w14:textId="77777777" w:rsidR="007100FD" w:rsidRPr="00D31478" w:rsidRDefault="007100FD" w:rsidP="007100FD">
            <w:pPr>
              <w:spacing w:before="60"/>
              <w:ind w:left="255"/>
              <w:rPr>
                <w:b/>
                <w:bCs/>
                <w:color w:val="000000"/>
                <w:lang w:val="sr-Cyrl-RS"/>
              </w:rPr>
            </w:pPr>
            <w:r w:rsidRPr="00D31478">
              <w:rPr>
                <w:b/>
                <w:bCs/>
                <w:color w:val="000000"/>
                <w:lang w:val="sr-Cyrl-RS"/>
              </w:rPr>
              <w:t>Министарство заштите животне средине</w:t>
            </w:r>
          </w:p>
          <w:p w14:paraId="5AFE456B" w14:textId="77777777" w:rsidR="004F2292" w:rsidRPr="009B1FFC" w:rsidRDefault="004F2292" w:rsidP="00426400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</w:p>
        </w:tc>
      </w:tr>
    </w:tbl>
    <w:p w14:paraId="686A8960" w14:textId="77777777" w:rsidR="004F2292" w:rsidRPr="009B1FFC" w:rsidRDefault="004F2292" w:rsidP="004F2292">
      <w:pPr>
        <w:pStyle w:val="Heading1"/>
        <w:rPr>
          <w:sz w:val="22"/>
          <w:szCs w:val="22"/>
          <w:lang w:val="sr-Cyrl-RS"/>
        </w:rPr>
      </w:pPr>
    </w:p>
    <w:p w14:paraId="5A25199D" w14:textId="77777777" w:rsidR="00B31E1F" w:rsidRPr="009B1FFC" w:rsidRDefault="00B31E1F" w:rsidP="004F2292">
      <w:pPr>
        <w:pStyle w:val="Heading1"/>
        <w:rPr>
          <w:sz w:val="22"/>
          <w:szCs w:val="22"/>
          <w:lang w:val="sr-Cyrl-RS"/>
        </w:rPr>
      </w:pPr>
    </w:p>
    <w:p w14:paraId="5C5491E5" w14:textId="77777777" w:rsidR="00B31E1F" w:rsidRPr="009B1FFC" w:rsidRDefault="00BA5C49" w:rsidP="004F2292">
      <w:pPr>
        <w:spacing w:before="184"/>
        <w:ind w:left="908" w:right="908"/>
        <w:jc w:val="center"/>
        <w:rPr>
          <w:b/>
          <w:color w:val="000000"/>
          <w:lang w:val="ru-RU"/>
        </w:rPr>
      </w:pPr>
      <w:r w:rsidRPr="009B1FFC">
        <w:rPr>
          <w:b/>
          <w:color w:val="000000"/>
          <w:lang w:val="ru-RU"/>
        </w:rPr>
        <w:t>ЗАХТЕВ ЗА СУБВЕНЦИОНИСАНУ КУПОВИНУ НОВИХ ВОЗИЛА КОЈА ИМАЈУ ИСКЉУЧИВО ЕЛЕКТРИЧНИ ПОГОН</w:t>
      </w:r>
    </w:p>
    <w:p w14:paraId="336DF3AE" w14:textId="77777777" w:rsidR="000B4E69" w:rsidRPr="009B1FFC" w:rsidRDefault="000B4E69" w:rsidP="004F2292">
      <w:pPr>
        <w:spacing w:before="184"/>
        <w:ind w:left="908" w:right="908"/>
        <w:jc w:val="center"/>
        <w:rPr>
          <w:b/>
          <w:lang w:val="sr-Cyrl-RS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9"/>
        <w:gridCol w:w="6046"/>
      </w:tblGrid>
      <w:tr w:rsidR="00410BE8" w:rsidRPr="009B1FFC" w14:paraId="1907B4D0" w14:textId="77777777" w:rsidTr="00C43F89">
        <w:trPr>
          <w:trHeight w:val="563"/>
          <w:jc w:val="center"/>
        </w:trPr>
        <w:tc>
          <w:tcPr>
            <w:tcW w:w="9498" w:type="dxa"/>
            <w:gridSpan w:val="3"/>
            <w:shd w:val="clear" w:color="auto" w:fill="E7E6E6"/>
            <w:vAlign w:val="center"/>
          </w:tcPr>
          <w:p w14:paraId="1C2A2CDC" w14:textId="77777777" w:rsidR="00410BE8" w:rsidRPr="009B1FFC" w:rsidRDefault="004E308F" w:rsidP="0093596F">
            <w:pPr>
              <w:ind w:right="-15"/>
              <w:jc w:val="center"/>
              <w:rPr>
                <w:b/>
                <w:lang w:val="sr-Cyrl-RS"/>
              </w:rPr>
            </w:pPr>
            <w:r w:rsidRPr="009B1FFC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9B1FFC" w14:paraId="6A6454AC" w14:textId="77777777" w:rsidTr="00C43F89">
        <w:trPr>
          <w:trHeight w:val="431"/>
          <w:jc w:val="center"/>
        </w:trPr>
        <w:tc>
          <w:tcPr>
            <w:tcW w:w="3452" w:type="dxa"/>
            <w:gridSpan w:val="2"/>
            <w:shd w:val="clear" w:color="auto" w:fill="E7E6E6"/>
            <w:vAlign w:val="center"/>
          </w:tcPr>
          <w:p w14:paraId="57B04E93" w14:textId="77777777" w:rsidR="00410BE8" w:rsidRPr="00CB7908" w:rsidRDefault="004E308F" w:rsidP="006C5E77">
            <w:pPr>
              <w:rPr>
                <w:b/>
                <w:bCs/>
                <w:color w:val="000000"/>
              </w:rPr>
            </w:pPr>
            <w:proofErr w:type="spellStart"/>
            <w:r w:rsidRPr="00CB7908">
              <w:rPr>
                <w:b/>
                <w:bCs/>
                <w:color w:val="000000"/>
              </w:rPr>
              <w:t>Пословно</w:t>
            </w:r>
            <w:proofErr w:type="spellEnd"/>
            <w:r w:rsidRPr="00CB7908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7908">
              <w:rPr>
                <w:b/>
                <w:bCs/>
                <w:color w:val="000000"/>
              </w:rPr>
              <w:t>име</w:t>
            </w:r>
            <w:proofErr w:type="spellEnd"/>
            <w:r w:rsidR="006C5E77" w:rsidRPr="00CB7908">
              <w:rPr>
                <w:b/>
                <w:bCs/>
                <w:color w:val="000000"/>
              </w:rPr>
              <w:t xml:space="preserve"> </w:t>
            </w:r>
          </w:p>
          <w:p w14:paraId="21C35464" w14:textId="77777777" w:rsidR="006C5E77" w:rsidRPr="00CB7908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Назив</w:t>
            </w:r>
          </w:p>
          <w:p w14:paraId="5D8944E3" w14:textId="77777777" w:rsidR="006C5E77" w:rsidRPr="00CB7908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Седиште</w:t>
            </w:r>
          </w:p>
          <w:p w14:paraId="76249A05" w14:textId="77777777" w:rsidR="006C5E77" w:rsidRPr="00CB7908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Матични број</w:t>
            </w:r>
          </w:p>
          <w:p w14:paraId="75359EAF" w14:textId="77777777" w:rsidR="006C5E77" w:rsidRPr="00CB7908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ПИБ</w:t>
            </w:r>
          </w:p>
          <w:p w14:paraId="25159CEE" w14:textId="77777777" w:rsidR="006C5E77" w:rsidRPr="00CB7908" w:rsidRDefault="006C5E77" w:rsidP="006C5E77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Извод из регистра привредних субјеката код Агенције за привредне регистре</w:t>
            </w:r>
          </w:p>
          <w:p w14:paraId="49322BF4" w14:textId="77777777" w:rsidR="006C5E77" w:rsidRPr="009B1FFC" w:rsidRDefault="006C5E77" w:rsidP="006C5E77">
            <w:pPr>
              <w:rPr>
                <w:b/>
                <w:bCs/>
                <w:lang w:val="sr-Cyrl-RS"/>
              </w:rPr>
            </w:pPr>
            <w:r w:rsidRPr="00CB7908">
              <w:rPr>
                <w:b/>
                <w:bCs/>
                <w:lang w:val="sr-Cyrl-RS"/>
              </w:rPr>
              <w:t>(за правно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24CD1326" w14:textId="77777777" w:rsidR="00410BE8" w:rsidRPr="009B1FFC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9B1FFC" w14:paraId="78D6B896" w14:textId="77777777" w:rsidTr="00C43F89">
        <w:trPr>
          <w:trHeight w:val="423"/>
          <w:jc w:val="center"/>
        </w:trPr>
        <w:tc>
          <w:tcPr>
            <w:tcW w:w="3452" w:type="dxa"/>
            <w:gridSpan w:val="2"/>
            <w:shd w:val="clear" w:color="auto" w:fill="E7E6E6"/>
            <w:vAlign w:val="center"/>
          </w:tcPr>
          <w:p w14:paraId="26112958" w14:textId="77777777" w:rsidR="006C5E77" w:rsidRPr="00CB7908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Име и презиме</w:t>
            </w:r>
          </w:p>
          <w:p w14:paraId="7B6BED28" w14:textId="77777777" w:rsidR="00E37296" w:rsidRPr="00CB7908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а</w:t>
            </w:r>
            <w:r w:rsidR="00E37296" w:rsidRPr="00CB7908">
              <w:rPr>
                <w:b/>
                <w:bCs/>
                <w:color w:val="000000"/>
                <w:lang w:val="sr-Cyrl-RS"/>
              </w:rPr>
              <w:t>дреса</w:t>
            </w:r>
            <w:r w:rsidRPr="00CB7908">
              <w:rPr>
                <w:b/>
                <w:bCs/>
                <w:color w:val="000000"/>
                <w:lang w:val="sr-Cyrl-RS"/>
              </w:rPr>
              <w:t xml:space="preserve"> становања</w:t>
            </w:r>
            <w:r w:rsidR="00E37296" w:rsidRPr="00CB7908">
              <w:rPr>
                <w:b/>
                <w:bCs/>
                <w:color w:val="000000"/>
                <w:lang w:val="sr-Cyrl-RS"/>
              </w:rPr>
              <w:t>,</w:t>
            </w:r>
          </w:p>
          <w:p w14:paraId="76760FB7" w14:textId="77777777" w:rsidR="006C5E77" w:rsidRPr="00CB7908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контакт телефон</w:t>
            </w:r>
          </w:p>
          <w:p w14:paraId="2A45C6CF" w14:textId="78EB81E0" w:rsidR="00E37296" w:rsidRPr="00CB7908" w:rsidRDefault="003D7D2F" w:rsidP="0093596F">
            <w:pPr>
              <w:rPr>
                <w:b/>
                <w:bCs/>
                <w:color w:val="000000"/>
                <w:lang w:val="sr-Cyrl-RS"/>
              </w:rPr>
            </w:pPr>
            <w:proofErr w:type="spellStart"/>
            <w:r w:rsidRPr="00CB7908">
              <w:rPr>
                <w:b/>
                <w:bCs/>
                <w:color w:val="000000"/>
                <w:lang w:val="sr-Latn-RS"/>
              </w:rPr>
              <w:t>Email</w:t>
            </w:r>
            <w:proofErr w:type="spellEnd"/>
            <w:r w:rsidR="006C5E77" w:rsidRPr="00CB7908">
              <w:rPr>
                <w:b/>
                <w:bCs/>
                <w:color w:val="000000"/>
                <w:lang w:val="sr-Cyrl-RS"/>
              </w:rPr>
              <w:t xml:space="preserve"> адресу</w:t>
            </w:r>
          </w:p>
          <w:p w14:paraId="51E8B942" w14:textId="79DAD029" w:rsidR="006C5E77" w:rsidRPr="00CB7908" w:rsidRDefault="006C5E77" w:rsidP="003D7D2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 xml:space="preserve">(за </w:t>
            </w:r>
            <w:proofErr w:type="spellStart"/>
            <w:r w:rsidRPr="00CB7908">
              <w:rPr>
                <w:b/>
                <w:bCs/>
                <w:color w:val="000000"/>
                <w:lang w:val="sr-Cyrl-RS"/>
              </w:rPr>
              <w:t>физичк</w:t>
            </w:r>
            <w:proofErr w:type="spellEnd"/>
            <w:r w:rsidR="003D7D2F" w:rsidRPr="00CB7908">
              <w:rPr>
                <w:b/>
                <w:bCs/>
                <w:color w:val="000000"/>
                <w:lang w:val="sr-Latn-RS"/>
              </w:rPr>
              <w:t>o</w:t>
            </w:r>
            <w:r w:rsidRPr="00CB7908">
              <w:rPr>
                <w:b/>
                <w:bCs/>
                <w:color w:val="000000"/>
                <w:lang w:val="sr-Cyrl-RS"/>
              </w:rPr>
              <w:t xml:space="preserve">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6817EC72" w14:textId="77777777" w:rsidR="00410BE8" w:rsidRPr="009B1FFC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9B1FFC" w14:paraId="3D212D16" w14:textId="77777777" w:rsidTr="00C43F89">
        <w:trPr>
          <w:trHeight w:val="420"/>
          <w:jc w:val="center"/>
        </w:trPr>
        <w:tc>
          <w:tcPr>
            <w:tcW w:w="3452" w:type="dxa"/>
            <w:gridSpan w:val="2"/>
            <w:shd w:val="clear" w:color="auto" w:fill="E7E6E6"/>
            <w:vAlign w:val="center"/>
          </w:tcPr>
          <w:p w14:paraId="60745743" w14:textId="77777777" w:rsidR="00410BE8" w:rsidRPr="00CB7908" w:rsidRDefault="004E308F" w:rsidP="0093596F">
            <w:pPr>
              <w:rPr>
                <w:b/>
                <w:bCs/>
                <w:color w:val="000000"/>
                <w:lang w:val="sr-Cyrl-RS"/>
              </w:rPr>
            </w:pPr>
            <w:proofErr w:type="spellStart"/>
            <w:r w:rsidRPr="00CB7908">
              <w:rPr>
                <w:b/>
                <w:bCs/>
                <w:color w:val="000000"/>
              </w:rPr>
              <w:t>Име</w:t>
            </w:r>
            <w:proofErr w:type="spellEnd"/>
            <w:r w:rsidRPr="00CB7908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CB7908">
              <w:rPr>
                <w:b/>
                <w:bCs/>
                <w:color w:val="000000"/>
              </w:rPr>
              <w:t>презиме</w:t>
            </w:r>
            <w:proofErr w:type="spellEnd"/>
            <w:r w:rsidRPr="00CB7908">
              <w:rPr>
                <w:b/>
                <w:bCs/>
                <w:color w:val="000000"/>
              </w:rPr>
              <w:t xml:space="preserve"> </w:t>
            </w:r>
            <w:r w:rsidR="006C5E77" w:rsidRPr="00CB7908">
              <w:rPr>
                <w:b/>
                <w:bCs/>
                <w:color w:val="000000"/>
                <w:lang w:val="sr-Cyrl-RS"/>
              </w:rPr>
              <w:t xml:space="preserve">овлашћеног </w:t>
            </w:r>
            <w:proofErr w:type="spellStart"/>
            <w:r w:rsidRPr="00CB7908">
              <w:rPr>
                <w:b/>
                <w:bCs/>
                <w:color w:val="000000"/>
              </w:rPr>
              <w:t>лица</w:t>
            </w:r>
            <w:proofErr w:type="spellEnd"/>
            <w:r w:rsidR="006C5E77" w:rsidRPr="00CB7908">
              <w:rPr>
                <w:b/>
                <w:bCs/>
                <w:color w:val="000000"/>
                <w:lang w:val="sr-Cyrl-RS"/>
              </w:rPr>
              <w:t xml:space="preserve"> за заступање</w:t>
            </w:r>
          </w:p>
          <w:p w14:paraId="6A44A072" w14:textId="77777777" w:rsidR="006C5E77" w:rsidRPr="00CB7908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>име и презиме контакт особе</w:t>
            </w:r>
          </w:p>
          <w:p w14:paraId="65CC1FF6" w14:textId="31C56AA1" w:rsidR="006C5E77" w:rsidRPr="00CB7908" w:rsidRDefault="006C5E77" w:rsidP="0093596F">
            <w:pPr>
              <w:rPr>
                <w:b/>
                <w:bCs/>
                <w:color w:val="000000"/>
                <w:lang w:val="sr-Cyrl-RS"/>
              </w:rPr>
            </w:pPr>
            <w:r w:rsidRPr="00CB7908">
              <w:rPr>
                <w:b/>
                <w:bCs/>
                <w:color w:val="000000"/>
                <w:lang w:val="sr-Cyrl-RS"/>
              </w:rPr>
              <w:t xml:space="preserve">број телефона и </w:t>
            </w:r>
            <w:proofErr w:type="spellStart"/>
            <w:r w:rsidR="003D7D2F" w:rsidRPr="00CB7908">
              <w:rPr>
                <w:b/>
                <w:bCs/>
                <w:color w:val="000000"/>
                <w:lang w:val="sr-Latn-RS"/>
              </w:rPr>
              <w:t>Email</w:t>
            </w:r>
            <w:proofErr w:type="spellEnd"/>
            <w:r w:rsidR="003D7D2F" w:rsidRPr="00CB7908">
              <w:rPr>
                <w:b/>
                <w:bCs/>
                <w:color w:val="000000"/>
                <w:lang w:val="sr-Cyrl-RS"/>
              </w:rPr>
              <w:t xml:space="preserve"> </w:t>
            </w:r>
            <w:r w:rsidRPr="00CB7908">
              <w:rPr>
                <w:b/>
                <w:bCs/>
                <w:color w:val="000000"/>
                <w:lang w:val="sr-Cyrl-RS"/>
              </w:rPr>
              <w:t>адресу контакт особе</w:t>
            </w:r>
          </w:p>
          <w:p w14:paraId="62F30572" w14:textId="77777777" w:rsidR="00E37296" w:rsidRPr="009B1FFC" w:rsidRDefault="00E37296" w:rsidP="0093596F">
            <w:r w:rsidRPr="00CB7908">
              <w:rPr>
                <w:b/>
                <w:bCs/>
                <w:color w:val="000000"/>
                <w:lang w:val="sr-Cyrl-RS"/>
              </w:rPr>
              <w:t>(за правно лице)</w:t>
            </w:r>
          </w:p>
        </w:tc>
        <w:tc>
          <w:tcPr>
            <w:tcW w:w="6046" w:type="dxa"/>
            <w:shd w:val="clear" w:color="auto" w:fill="auto"/>
            <w:vAlign w:val="center"/>
          </w:tcPr>
          <w:p w14:paraId="2024C187" w14:textId="77777777" w:rsidR="00410BE8" w:rsidRPr="009B1FFC" w:rsidRDefault="00410BE8" w:rsidP="0093596F">
            <w:pPr>
              <w:ind w:right="-15"/>
              <w:rPr>
                <w:bCs/>
              </w:rPr>
            </w:pPr>
          </w:p>
        </w:tc>
      </w:tr>
      <w:tr w:rsidR="00AC70AD" w:rsidRPr="009B1FFC" w14:paraId="188A1E98" w14:textId="77777777" w:rsidTr="00EE628A">
        <w:trPr>
          <w:trHeight w:val="528"/>
          <w:jc w:val="center"/>
        </w:trPr>
        <w:tc>
          <w:tcPr>
            <w:tcW w:w="3403" w:type="dxa"/>
            <w:shd w:val="clear" w:color="auto" w:fill="E7E6E6" w:themeFill="background2"/>
            <w:vAlign w:val="center"/>
          </w:tcPr>
          <w:p w14:paraId="3CCB850D" w14:textId="77777777" w:rsidR="00AC70AD" w:rsidRPr="00CB7908" w:rsidRDefault="00E37296" w:rsidP="0093596F">
            <w:pPr>
              <w:rPr>
                <w:b/>
                <w:bCs/>
                <w:color w:val="000000"/>
                <w:lang w:val="sr-Cyrl-CS"/>
              </w:rPr>
            </w:pPr>
            <w:r w:rsidRPr="00CB7908">
              <w:rPr>
                <w:b/>
                <w:bCs/>
                <w:color w:val="000000"/>
                <w:lang w:val="sr-Cyrl-CS"/>
              </w:rPr>
              <w:t xml:space="preserve">Подаци о возилу </w:t>
            </w:r>
          </w:p>
          <w:p w14:paraId="66BC1851" w14:textId="3CBDF695" w:rsidR="006C5E77" w:rsidRPr="009B1FFC" w:rsidRDefault="000B4E69" w:rsidP="000B4E69">
            <w:pPr>
              <w:jc w:val="both"/>
              <w:rPr>
                <w:b/>
                <w:bCs/>
                <w:color w:val="000000"/>
                <w:lang w:val="sr-Cyrl-CS"/>
              </w:rPr>
            </w:pPr>
            <w:r w:rsidRPr="009B1FFC">
              <w:rPr>
                <w:color w:val="000000"/>
                <w:lang w:val="sr-Cyrl-CS"/>
              </w:rPr>
              <w:t xml:space="preserve">Врста возила, </w:t>
            </w:r>
            <w:r w:rsidR="006C5E77" w:rsidRPr="009B1FFC">
              <w:rPr>
                <w:color w:val="000000"/>
                <w:lang w:val="sr-Cyrl-CS"/>
              </w:rPr>
              <w:t>назив произвођача,</w:t>
            </w:r>
            <w:r w:rsidRPr="009B1FFC">
              <w:rPr>
                <w:color w:val="000000"/>
                <w:lang w:val="sr-Cyrl-CS"/>
              </w:rPr>
              <w:t xml:space="preserve"> модел возила,</w:t>
            </w:r>
            <w:r w:rsidR="006C5E77" w:rsidRPr="009B1FFC">
              <w:rPr>
                <w:color w:val="000000"/>
                <w:lang w:val="sr-Cyrl-CS"/>
              </w:rPr>
              <w:t xml:space="preserve"> година производње, </w:t>
            </w:r>
            <w:r w:rsidRPr="009B1FFC">
              <w:rPr>
                <w:color w:val="000000"/>
                <w:lang w:val="sr-Cyrl-CS"/>
              </w:rPr>
              <w:t xml:space="preserve">укупна </w:t>
            </w:r>
            <w:r w:rsidR="006C5E77" w:rsidRPr="009B1FFC">
              <w:rPr>
                <w:color w:val="000000"/>
                <w:lang w:val="sr-Cyrl-CS"/>
              </w:rPr>
              <w:t>снага мотора, укупна цена возила, идентификациони број возила (број шасије)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  <w:hideMark/>
          </w:tcPr>
          <w:p w14:paraId="58FDB809" w14:textId="77777777" w:rsidR="00AC70AD" w:rsidRPr="009B1FFC" w:rsidRDefault="00AC70AD" w:rsidP="0093596F">
            <w:pPr>
              <w:rPr>
                <w:color w:val="000000"/>
                <w:lang w:val="sr-Cyrl-CS"/>
              </w:rPr>
            </w:pPr>
            <w:r w:rsidRPr="009B1FFC">
              <w:rPr>
                <w:color w:val="000000"/>
                <w:lang w:val="sr-Cyrl-CS"/>
              </w:rPr>
              <w:t> </w:t>
            </w:r>
          </w:p>
        </w:tc>
      </w:tr>
      <w:tr w:rsidR="000B4E69" w:rsidRPr="009B1FFC" w14:paraId="005A6080" w14:textId="77777777" w:rsidTr="00EE628A">
        <w:trPr>
          <w:trHeight w:val="528"/>
          <w:jc w:val="center"/>
        </w:trPr>
        <w:tc>
          <w:tcPr>
            <w:tcW w:w="3403" w:type="dxa"/>
            <w:shd w:val="clear" w:color="auto" w:fill="E7E6E6" w:themeFill="background2"/>
            <w:vAlign w:val="center"/>
          </w:tcPr>
          <w:p w14:paraId="05C46139" w14:textId="77777777" w:rsidR="000B4E69" w:rsidRPr="009B1FFC" w:rsidRDefault="000B4E69" w:rsidP="000B4E69">
            <w:pPr>
              <w:rPr>
                <w:bCs/>
                <w:color w:val="000000"/>
              </w:rPr>
            </w:pPr>
            <w:r w:rsidRPr="00CB7908">
              <w:rPr>
                <w:b/>
                <w:color w:val="000000"/>
                <w:lang w:val="sr-Cyrl-RS"/>
              </w:rPr>
              <w:t>Н</w:t>
            </w:r>
            <w:proofErr w:type="spellStart"/>
            <w:r w:rsidRPr="00CB7908">
              <w:rPr>
                <w:b/>
                <w:color w:val="000000"/>
              </w:rPr>
              <w:t>ачин</w:t>
            </w:r>
            <w:proofErr w:type="spellEnd"/>
            <w:r w:rsidRPr="00CB7908">
              <w:rPr>
                <w:b/>
                <w:color w:val="000000"/>
              </w:rPr>
              <w:t xml:space="preserve"> </w:t>
            </w:r>
            <w:proofErr w:type="spellStart"/>
            <w:r w:rsidRPr="00CB7908">
              <w:rPr>
                <w:b/>
                <w:color w:val="000000"/>
              </w:rPr>
              <w:t>куповине</w:t>
            </w:r>
            <w:proofErr w:type="spellEnd"/>
            <w:r w:rsidRPr="00CB7908">
              <w:rPr>
                <w:b/>
                <w:color w:val="000000"/>
              </w:rPr>
              <w:t xml:space="preserve"> </w:t>
            </w:r>
            <w:proofErr w:type="spellStart"/>
            <w:r w:rsidRPr="00CB7908">
              <w:rPr>
                <w:b/>
                <w:color w:val="000000"/>
              </w:rPr>
              <w:t>возила</w:t>
            </w:r>
            <w:proofErr w:type="spellEnd"/>
            <w:r w:rsidRPr="009B1FFC">
              <w:rPr>
                <w:bCs/>
                <w:color w:val="000000"/>
              </w:rPr>
              <w:t>:</w:t>
            </w:r>
          </w:p>
          <w:p w14:paraId="59D27D6E" w14:textId="77777777" w:rsidR="000B4E69" w:rsidRPr="009B1FFC" w:rsidRDefault="000B4E69" w:rsidP="000B4E69">
            <w:pPr>
              <w:rPr>
                <w:b/>
                <w:bCs/>
                <w:color w:val="000000"/>
                <w:lang w:val="sr-Cyrl-RS"/>
              </w:rPr>
            </w:pPr>
            <w:proofErr w:type="spellStart"/>
            <w:r w:rsidRPr="009B1FFC">
              <w:rPr>
                <w:bCs/>
                <w:color w:val="000000"/>
              </w:rPr>
              <w:t>сопственим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средствима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или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путем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</w:rPr>
              <w:t>финансијског</w:t>
            </w:r>
            <w:proofErr w:type="spellEnd"/>
            <w:r w:rsidRPr="009B1FFC">
              <w:rPr>
                <w:bCs/>
              </w:rPr>
              <w:t xml:space="preserve"> </w:t>
            </w:r>
            <w:proofErr w:type="spellStart"/>
            <w:r w:rsidRPr="009B1FFC">
              <w:rPr>
                <w:bCs/>
              </w:rPr>
              <w:t>лизинга</w:t>
            </w:r>
            <w:proofErr w:type="spellEnd"/>
            <w:r w:rsidRPr="009B1FFC">
              <w:rPr>
                <w:bCs/>
                <w:color w:val="000000"/>
              </w:rPr>
              <w:t xml:space="preserve"> (</w:t>
            </w:r>
            <w:proofErr w:type="spellStart"/>
            <w:r w:rsidRPr="009B1FFC">
              <w:rPr>
                <w:bCs/>
                <w:color w:val="000000"/>
              </w:rPr>
              <w:t>уз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обавезно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навођење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података</w:t>
            </w:r>
            <w:proofErr w:type="spellEnd"/>
            <w:r w:rsidRPr="009B1FFC">
              <w:rPr>
                <w:bCs/>
                <w:color w:val="000000"/>
              </w:rPr>
              <w:t xml:space="preserve"> о </w:t>
            </w:r>
            <w:proofErr w:type="spellStart"/>
            <w:r w:rsidRPr="009B1FFC">
              <w:rPr>
                <w:bCs/>
                <w:color w:val="000000"/>
              </w:rPr>
              <w:t>лизинг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кући</w:t>
            </w:r>
            <w:proofErr w:type="spellEnd"/>
            <w:r w:rsidRPr="009B1FFC">
              <w:rPr>
                <w:bCs/>
                <w:color w:val="000000"/>
              </w:rPr>
              <w:t xml:space="preserve">: </w:t>
            </w:r>
            <w:proofErr w:type="spellStart"/>
            <w:r w:rsidRPr="009B1FFC">
              <w:rPr>
                <w:bCs/>
                <w:color w:val="000000"/>
              </w:rPr>
              <w:t>назив</w:t>
            </w:r>
            <w:proofErr w:type="spellEnd"/>
            <w:r w:rsidRPr="009B1FFC">
              <w:rPr>
                <w:bCs/>
                <w:color w:val="000000"/>
              </w:rPr>
              <w:t xml:space="preserve">, </w:t>
            </w:r>
            <w:proofErr w:type="spellStart"/>
            <w:r w:rsidRPr="009B1FFC">
              <w:rPr>
                <w:bCs/>
                <w:color w:val="000000"/>
              </w:rPr>
              <w:t>адреса</w:t>
            </w:r>
            <w:proofErr w:type="spellEnd"/>
            <w:r w:rsidRPr="009B1FFC">
              <w:rPr>
                <w:bCs/>
                <w:color w:val="000000"/>
              </w:rPr>
              <w:t xml:space="preserve">, </w:t>
            </w:r>
            <w:proofErr w:type="spellStart"/>
            <w:r w:rsidRPr="009B1FFC">
              <w:rPr>
                <w:bCs/>
                <w:color w:val="000000"/>
              </w:rPr>
              <w:t>матични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број</w:t>
            </w:r>
            <w:proofErr w:type="spellEnd"/>
            <w:r w:rsidRPr="009B1FFC">
              <w:rPr>
                <w:bCs/>
                <w:color w:val="000000"/>
              </w:rPr>
              <w:t xml:space="preserve"> (МБ), </w:t>
            </w:r>
            <w:proofErr w:type="spellStart"/>
            <w:r w:rsidRPr="009B1FFC">
              <w:rPr>
                <w:bCs/>
                <w:color w:val="000000"/>
              </w:rPr>
              <w:t>порески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идентификациони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број</w:t>
            </w:r>
            <w:proofErr w:type="spellEnd"/>
            <w:r w:rsidRPr="009B1FFC">
              <w:rPr>
                <w:bCs/>
                <w:color w:val="000000"/>
              </w:rPr>
              <w:t xml:space="preserve"> (ПИБ), </w:t>
            </w:r>
            <w:proofErr w:type="spellStart"/>
            <w:r w:rsidRPr="009B1FFC">
              <w:rPr>
                <w:bCs/>
                <w:color w:val="000000"/>
              </w:rPr>
              <w:t>број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рачуна</w:t>
            </w:r>
            <w:proofErr w:type="spellEnd"/>
            <w:r w:rsidRPr="009B1FFC">
              <w:rPr>
                <w:bCs/>
                <w:color w:val="000000"/>
              </w:rPr>
              <w:t xml:space="preserve"> и </w:t>
            </w:r>
            <w:proofErr w:type="spellStart"/>
            <w:r w:rsidRPr="009B1FFC">
              <w:rPr>
                <w:bCs/>
                <w:color w:val="000000"/>
              </w:rPr>
              <w:t>назив</w:t>
            </w:r>
            <w:proofErr w:type="spellEnd"/>
            <w:r w:rsidRPr="009B1FFC">
              <w:rPr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Cs/>
                <w:color w:val="000000"/>
              </w:rPr>
              <w:t>банке</w:t>
            </w:r>
            <w:proofErr w:type="spellEnd"/>
            <w:r w:rsidRPr="009B1FFC">
              <w:rPr>
                <w:bCs/>
                <w:color w:val="000000"/>
              </w:rPr>
              <w:t>)</w:t>
            </w:r>
            <w:r w:rsidRPr="009B1FFC">
              <w:rPr>
                <w:color w:val="000000"/>
              </w:rPr>
              <w:t xml:space="preserve">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B22C7DD" w14:textId="77777777" w:rsidR="000B4E69" w:rsidRPr="009B1FFC" w:rsidRDefault="000B4E69" w:rsidP="0093596F">
            <w:pPr>
              <w:rPr>
                <w:color w:val="000000"/>
              </w:rPr>
            </w:pPr>
          </w:p>
        </w:tc>
      </w:tr>
    </w:tbl>
    <w:p w14:paraId="2634C1AE" w14:textId="77777777" w:rsidR="007100FD" w:rsidRPr="009B1FFC" w:rsidRDefault="007100FD" w:rsidP="0093596F">
      <w:pPr>
        <w:spacing w:before="184"/>
        <w:ind w:right="908"/>
        <w:jc w:val="center"/>
        <w:rPr>
          <w:b/>
        </w:rPr>
      </w:pPr>
    </w:p>
    <w:p w14:paraId="575267C5" w14:textId="77777777" w:rsidR="009B1FFC" w:rsidRPr="009B1FFC" w:rsidRDefault="009B1FFC" w:rsidP="00E71EA4">
      <w:pPr>
        <w:widowControl/>
        <w:autoSpaceDE/>
        <w:autoSpaceDN/>
        <w:spacing w:after="160" w:line="259" w:lineRule="auto"/>
        <w:jc w:val="both"/>
        <w:rPr>
          <w:lang w:val="sr-Cyrl-RS"/>
        </w:rPr>
      </w:pPr>
    </w:p>
    <w:p w14:paraId="05C861E2" w14:textId="77777777" w:rsidR="009B1FFC" w:rsidRPr="009B1FFC" w:rsidRDefault="009B1FFC" w:rsidP="00E71EA4">
      <w:pPr>
        <w:widowControl/>
        <w:autoSpaceDE/>
        <w:autoSpaceDN/>
        <w:spacing w:after="160" w:line="259" w:lineRule="auto"/>
        <w:jc w:val="both"/>
        <w:rPr>
          <w:lang w:val="sr-Cyrl-RS"/>
        </w:rPr>
      </w:pPr>
    </w:p>
    <w:p w14:paraId="50F6E603" w14:textId="0F63E156" w:rsidR="00E71EA4" w:rsidRPr="009B1FFC" w:rsidRDefault="00215C2F" w:rsidP="00CB7908">
      <w:pPr>
        <w:widowControl/>
        <w:autoSpaceDE/>
        <w:autoSpaceDN/>
        <w:spacing w:after="160" w:line="259" w:lineRule="auto"/>
        <w:ind w:left="720" w:firstLine="720"/>
        <w:jc w:val="both"/>
        <w:rPr>
          <w:lang w:val="sr-Cyrl-RS"/>
        </w:rPr>
      </w:pPr>
      <w:r w:rsidRPr="009B1FFC">
        <w:rPr>
          <w:lang w:val="sr-Cyrl-RS"/>
        </w:rPr>
        <w:lastRenderedPageBreak/>
        <w:t>У прилогу захтева је следећа документација</w:t>
      </w:r>
      <w:r w:rsidR="00E71EA4" w:rsidRPr="009B1FFC">
        <w:rPr>
          <w:lang w:val="sr-Cyrl-RS"/>
        </w:rPr>
        <w:t>:</w:t>
      </w:r>
    </w:p>
    <w:tbl>
      <w:tblPr>
        <w:tblW w:w="3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3006"/>
        <w:gridCol w:w="1395"/>
        <w:gridCol w:w="1918"/>
      </w:tblGrid>
      <w:tr w:rsidR="00426400" w:rsidRPr="009B1FFC" w14:paraId="4FC59FE3" w14:textId="77777777" w:rsidTr="00431DD0">
        <w:trPr>
          <w:cantSplit/>
          <w:trHeight w:val="412"/>
          <w:tblHeader/>
          <w:jc w:val="center"/>
        </w:trPr>
        <w:tc>
          <w:tcPr>
            <w:tcW w:w="539" w:type="pct"/>
            <w:shd w:val="clear" w:color="auto" w:fill="E7E6E6"/>
            <w:vAlign w:val="center"/>
          </w:tcPr>
          <w:p w14:paraId="2AE2D2FD" w14:textId="77777777" w:rsidR="00426400" w:rsidRPr="009B1FFC" w:rsidRDefault="00426400" w:rsidP="00E75D03">
            <w:pPr>
              <w:jc w:val="center"/>
            </w:pPr>
            <w:proofErr w:type="spellStart"/>
            <w:r w:rsidRPr="009B1FFC">
              <w:rPr>
                <w:b/>
                <w:bCs/>
                <w:color w:val="000000"/>
              </w:rPr>
              <w:t>Р.бр</w:t>
            </w:r>
            <w:proofErr w:type="spellEnd"/>
            <w:r w:rsidRPr="009B1FFC">
              <w:rPr>
                <w:b/>
                <w:bCs/>
                <w:color w:val="000000"/>
              </w:rPr>
              <w:t>.</w:t>
            </w:r>
          </w:p>
        </w:tc>
        <w:tc>
          <w:tcPr>
            <w:tcW w:w="2122" w:type="pct"/>
            <w:shd w:val="clear" w:color="auto" w:fill="E7E6E6"/>
            <w:vAlign w:val="center"/>
          </w:tcPr>
          <w:p w14:paraId="5AC4FBD7" w14:textId="77777777" w:rsidR="00426400" w:rsidRPr="009B1FFC" w:rsidRDefault="00426400" w:rsidP="00E75D03">
            <w:pPr>
              <w:jc w:val="center"/>
            </w:pPr>
            <w:proofErr w:type="spellStart"/>
            <w:r w:rsidRPr="009B1FFC">
              <w:rPr>
                <w:b/>
                <w:bCs/>
                <w:color w:val="000000"/>
              </w:rPr>
              <w:t>Назив</w:t>
            </w:r>
            <w:proofErr w:type="spellEnd"/>
            <w:r w:rsidRPr="009B1FF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985" w:type="pct"/>
            <w:shd w:val="clear" w:color="auto" w:fill="E7E6E6"/>
            <w:vAlign w:val="center"/>
          </w:tcPr>
          <w:p w14:paraId="51FE4F54" w14:textId="77777777" w:rsidR="00426400" w:rsidRPr="009B1FFC" w:rsidRDefault="00426400" w:rsidP="00E75D03">
            <w:pPr>
              <w:jc w:val="center"/>
            </w:pPr>
            <w:proofErr w:type="spellStart"/>
            <w:r w:rsidRPr="009B1FFC">
              <w:rPr>
                <w:b/>
                <w:bCs/>
                <w:color w:val="000000"/>
              </w:rPr>
              <w:t>Форма</w:t>
            </w:r>
            <w:proofErr w:type="spellEnd"/>
            <w:r w:rsidRPr="009B1FFC">
              <w:rPr>
                <w:b/>
                <w:bCs/>
                <w:color w:val="000000"/>
              </w:rPr>
              <w:t xml:space="preserve"> </w:t>
            </w:r>
            <w:r w:rsidRPr="009B1FFC">
              <w:rPr>
                <w:b/>
                <w:bCs/>
                <w:color w:val="000000"/>
                <w:lang w:val="sr-Cyrl-RS"/>
              </w:rPr>
              <w:t>д</w:t>
            </w:r>
            <w:proofErr w:type="spellStart"/>
            <w:r w:rsidRPr="009B1FFC">
              <w:rPr>
                <w:b/>
                <w:bCs/>
                <w:color w:val="000000"/>
              </w:rPr>
              <w:t>окумента</w:t>
            </w:r>
            <w:proofErr w:type="spellEnd"/>
          </w:p>
        </w:tc>
        <w:tc>
          <w:tcPr>
            <w:tcW w:w="1354" w:type="pct"/>
            <w:shd w:val="clear" w:color="auto" w:fill="E7E6E6"/>
            <w:vAlign w:val="center"/>
          </w:tcPr>
          <w:p w14:paraId="24363CC2" w14:textId="77777777" w:rsidR="00426400" w:rsidRPr="009B1FFC" w:rsidRDefault="00426400" w:rsidP="00E75D03">
            <w:pPr>
              <w:jc w:val="center"/>
            </w:pPr>
            <w:proofErr w:type="spellStart"/>
            <w:r w:rsidRPr="009B1FFC">
              <w:rPr>
                <w:b/>
                <w:bCs/>
                <w:color w:val="000000"/>
              </w:rPr>
              <w:t>Специфичности</w:t>
            </w:r>
            <w:proofErr w:type="spellEnd"/>
            <w:r w:rsidRPr="009B1FFC">
              <w:rPr>
                <w:color w:val="000000"/>
              </w:rPr>
              <w:t xml:space="preserve"> </w:t>
            </w:r>
            <w:r w:rsidRPr="009B1FFC">
              <w:rPr>
                <w:b/>
                <w:bCs/>
                <w:color w:val="000000"/>
              </w:rPr>
              <w:t xml:space="preserve">у </w:t>
            </w:r>
            <w:proofErr w:type="spellStart"/>
            <w:r w:rsidRPr="009B1FFC">
              <w:rPr>
                <w:b/>
                <w:bCs/>
                <w:color w:val="000000"/>
              </w:rPr>
              <w:t>вези</w:t>
            </w:r>
            <w:proofErr w:type="spellEnd"/>
            <w:r w:rsidRPr="009B1FF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B1FFC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</w:tr>
      <w:tr w:rsidR="00426400" w:rsidRPr="009B1FFC" w14:paraId="7EDE4A61" w14:textId="77777777" w:rsidTr="00431DD0">
        <w:trPr>
          <w:trHeight w:val="692"/>
          <w:jc w:val="center"/>
        </w:trPr>
        <w:tc>
          <w:tcPr>
            <w:tcW w:w="539" w:type="pct"/>
            <w:shd w:val="clear" w:color="auto" w:fill="auto"/>
            <w:vAlign w:val="center"/>
          </w:tcPr>
          <w:p w14:paraId="6B93B741" w14:textId="77777777" w:rsidR="00426400" w:rsidRPr="009B1FFC" w:rsidRDefault="00426400" w:rsidP="0011556C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1.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1CEA391E" w14:textId="7F7C559C" w:rsidR="00426400" w:rsidRPr="009B1FFC" w:rsidRDefault="00426400" w:rsidP="00AC70AD">
            <w:pPr>
              <w:rPr>
                <w:color w:val="000000"/>
              </w:rPr>
            </w:pPr>
            <w:r w:rsidRPr="009B1FFC">
              <w:rPr>
                <w:color w:val="000000"/>
                <w:lang w:val="ru-RU"/>
              </w:rPr>
              <w:t>Извод из Регистра привредних субјеката код Агенције за привредне регистре (не старији од 15</w:t>
            </w:r>
            <w:r w:rsidR="00567955" w:rsidRPr="009B1FFC">
              <w:rPr>
                <w:color w:val="000000"/>
                <w:lang w:val="ru-RU"/>
              </w:rPr>
              <w:t xml:space="preserve"> дана на дан подношења захтева)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609DFB27" w14:textId="77777777" w:rsidR="00426400" w:rsidRPr="009B1FFC" w:rsidRDefault="00426400" w:rsidP="0011556C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shd w:val="clear" w:color="auto" w:fill="auto"/>
            <w:vAlign w:val="center"/>
          </w:tcPr>
          <w:p w14:paraId="27B8FD68" w14:textId="77777777" w:rsidR="00426400" w:rsidRPr="009B1FFC" w:rsidRDefault="00426400" w:rsidP="0011556C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/</w:t>
            </w:r>
          </w:p>
        </w:tc>
      </w:tr>
      <w:tr w:rsidR="00426400" w:rsidRPr="009B1FFC" w14:paraId="797ADBB8" w14:textId="77777777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14:paraId="30D87602" w14:textId="77777777" w:rsidR="00426400" w:rsidRPr="009B1FFC" w:rsidRDefault="00426400" w:rsidP="0011556C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2.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B33ED7C" w14:textId="547F1488" w:rsidR="00426400" w:rsidRPr="009B1FFC" w:rsidRDefault="005545AB" w:rsidP="0083502E">
            <w:pPr>
              <w:rPr>
                <w:color w:val="000000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0B4E69" w:rsidRPr="009B1FFC">
              <w:rPr>
                <w:color w:val="000000"/>
                <w:lang w:val="ru-RU"/>
              </w:rPr>
              <w:t xml:space="preserve"> из </w:t>
            </w:r>
            <w:r w:rsidR="003D7D2F" w:rsidRPr="009B1FFC">
              <w:rPr>
                <w:color w:val="000000"/>
                <w:lang w:val="ru-RU"/>
              </w:rPr>
              <w:t>Агенције за привредне регистре</w:t>
            </w:r>
            <w:r w:rsidR="00426400" w:rsidRPr="009B1FFC">
              <w:rPr>
                <w:color w:val="000000"/>
                <w:lang w:val="ru-RU"/>
              </w:rPr>
              <w:t xml:space="preserve"> да против правног лица није покренут претходни стечајни поступак, реорганизација, стечај или ликвидација, у складу са прописима којим се уређују стечај и ликвидација и да није покренут поступак принудне ликвидације у складу са законом којим се уређује правни положај привредних друштава и других облика организовања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122AA82F" w14:textId="77777777" w:rsidR="00426400" w:rsidRPr="009B1FFC" w:rsidRDefault="00426400" w:rsidP="0011556C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shd w:val="clear" w:color="auto" w:fill="auto"/>
            <w:vAlign w:val="center"/>
          </w:tcPr>
          <w:p w14:paraId="0982C98D" w14:textId="77777777" w:rsidR="00426400" w:rsidRPr="009B1FFC" w:rsidRDefault="00C6362B" w:rsidP="00C6362B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</w:rPr>
              <w:t>/</w:t>
            </w:r>
          </w:p>
        </w:tc>
      </w:tr>
      <w:tr w:rsidR="00431DD0" w:rsidRPr="009B1FFC" w14:paraId="0AFF9C29" w14:textId="77777777" w:rsidTr="00576FD0">
        <w:trPr>
          <w:trHeight w:val="1430"/>
          <w:jc w:val="center"/>
        </w:trPr>
        <w:tc>
          <w:tcPr>
            <w:tcW w:w="539" w:type="pct"/>
            <w:shd w:val="clear" w:color="auto" w:fill="auto"/>
            <w:vAlign w:val="center"/>
          </w:tcPr>
          <w:p w14:paraId="794C1634" w14:textId="77777777" w:rsidR="00431DD0" w:rsidRPr="009B1FFC" w:rsidRDefault="00431DD0" w:rsidP="0011556C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 xml:space="preserve">3. 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6FCCC89" w14:textId="27D3DFD4" w:rsidR="00431DD0" w:rsidRPr="009B1FFC" w:rsidRDefault="005545AB" w:rsidP="0083502E">
            <w:pPr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FC34C9" w:rsidRPr="009B1FFC">
              <w:rPr>
                <w:color w:val="000000"/>
                <w:lang w:val="ru-RU"/>
              </w:rPr>
              <w:t xml:space="preserve"> </w:t>
            </w:r>
            <w:r w:rsidR="000B4E69" w:rsidRPr="009B1FFC">
              <w:rPr>
                <w:color w:val="000000"/>
                <w:lang w:val="ru-RU"/>
              </w:rPr>
              <w:t xml:space="preserve">из </w:t>
            </w:r>
            <w:r w:rsidR="00567955" w:rsidRPr="009B1FFC">
              <w:rPr>
                <w:color w:val="000000"/>
                <w:lang w:val="ru-RU"/>
              </w:rPr>
              <w:t>Агенције за привредне регистре</w:t>
            </w:r>
            <w:r w:rsidR="000B4E69" w:rsidRPr="009B1FFC">
              <w:rPr>
                <w:color w:val="000000"/>
                <w:lang w:val="ru-RU"/>
              </w:rPr>
              <w:t xml:space="preserve"> </w:t>
            </w:r>
            <w:r w:rsidR="00FC34C9" w:rsidRPr="009B1FFC">
              <w:rPr>
                <w:color w:val="000000"/>
                <w:lang w:val="ru-RU"/>
              </w:rPr>
              <w:t xml:space="preserve">да правно лице или предузетник нема правоснажну судску или управну меру забране обављања делатности 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5B3FA984" w14:textId="77777777" w:rsidR="00431DD0" w:rsidRPr="009B1FFC" w:rsidRDefault="00FC34C9" w:rsidP="0011556C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34570FA2" w14:textId="77777777" w:rsidR="00431DD0" w:rsidRPr="009B1FFC" w:rsidRDefault="00FC34C9" w:rsidP="00E37296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576FD0" w:rsidRPr="009B1FFC" w14:paraId="04E2142C" w14:textId="77777777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14:paraId="0B16905D" w14:textId="77777777" w:rsidR="00576FD0" w:rsidRPr="009B1FFC" w:rsidRDefault="000B4E69" w:rsidP="0011556C">
            <w:pPr>
              <w:jc w:val="center"/>
              <w:rPr>
                <w:color w:val="FF0000"/>
              </w:rPr>
            </w:pPr>
            <w:r w:rsidRPr="009B1FFC">
              <w:rPr>
                <w:lang w:val="sr-Cyrl-RS"/>
              </w:rPr>
              <w:t>4</w:t>
            </w:r>
            <w:r w:rsidR="00576FD0" w:rsidRPr="009B1FFC">
              <w:t xml:space="preserve">. 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BACED7D" w14:textId="08D7D2E3" w:rsidR="00576FD0" w:rsidRPr="009B1FFC" w:rsidRDefault="00576FD0" w:rsidP="0083502E">
            <w:pPr>
              <w:rPr>
                <w:color w:val="FF0000"/>
              </w:rPr>
            </w:pPr>
            <w:r w:rsidRPr="009B1FFC">
              <w:rPr>
                <w:lang w:val="ru-RU"/>
              </w:rPr>
              <w:t>Потврда</w:t>
            </w:r>
            <w:r w:rsidR="000B4E69" w:rsidRPr="009B1FFC">
              <w:rPr>
                <w:lang w:val="ru-RU"/>
              </w:rPr>
              <w:t xml:space="preserve"> из </w:t>
            </w:r>
            <w:r w:rsidR="00567955" w:rsidRPr="009B1FFC">
              <w:rPr>
                <w:color w:val="000000"/>
                <w:lang w:val="ru-RU"/>
              </w:rPr>
              <w:t>Агенције за привредне регистре</w:t>
            </w:r>
            <w:r w:rsidRPr="009B1FFC">
              <w:rPr>
                <w:lang w:val="ru-RU"/>
              </w:rPr>
              <w:t xml:space="preserve"> да правно лице или предузетник нема</w:t>
            </w:r>
            <w:r w:rsidRPr="009B1FFC">
              <w:t xml:space="preserve"> </w:t>
            </w:r>
            <w:r w:rsidRPr="009B1FFC">
              <w:rPr>
                <w:lang w:val="ru-RU"/>
              </w:rPr>
              <w:t>осуду због привредног преступа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341FCCF9" w14:textId="77777777" w:rsidR="00576FD0" w:rsidRPr="009B1FFC" w:rsidRDefault="00576FD0" w:rsidP="0011556C">
            <w:pPr>
              <w:jc w:val="center"/>
              <w:rPr>
                <w:color w:val="FF0000"/>
                <w:lang w:val="sr-Cyrl-RS"/>
              </w:rPr>
            </w:pPr>
            <w:r w:rsidRPr="009B1FFC">
              <w:rPr>
                <w:lang w:val="sr-Cyrl-RS"/>
              </w:rPr>
              <w:t>Копија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430729F9" w14:textId="77777777" w:rsidR="00576FD0" w:rsidRPr="009B1FFC" w:rsidRDefault="00C6362B" w:rsidP="00E37296">
            <w:pPr>
              <w:jc w:val="center"/>
              <w:rPr>
                <w:color w:val="FF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560E9EEF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7FDF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5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8E70" w14:textId="436464D2" w:rsidR="00426400" w:rsidRPr="009B1FFC" w:rsidRDefault="002348AE" w:rsidP="002348AE">
            <w:pPr>
              <w:rPr>
                <w:color w:val="000000"/>
              </w:rPr>
            </w:pPr>
            <w:r w:rsidRPr="009B1FFC">
              <w:rPr>
                <w:rFonts w:eastAsia="Calibri"/>
                <w:lang w:val="sr-Cyrl-RS"/>
              </w:rPr>
              <w:t>Уверење</w:t>
            </w:r>
            <w:r w:rsidRPr="009B1FFC">
              <w:rPr>
                <w:rFonts w:eastAsia="Calibri"/>
                <w:color w:val="FF0000"/>
                <w:lang w:val="sr-Cyrl-RS"/>
              </w:rPr>
              <w:t xml:space="preserve"> </w:t>
            </w:r>
            <w:r w:rsidRPr="009B1FFC">
              <w:rPr>
                <w:rFonts w:eastAsia="Calibri"/>
                <w:lang w:val="sr-Cyrl-RS"/>
              </w:rPr>
              <w:t>Пореске управе</w:t>
            </w:r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је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правно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лице</w:t>
            </w:r>
            <w:proofErr w:type="spellEnd"/>
            <w:r w:rsidRPr="009B1FFC">
              <w:rPr>
                <w:rFonts w:eastAsia="Calibri"/>
                <w:color w:val="000000"/>
                <w:lang w:val="sr-Cyrl-RS"/>
              </w:rPr>
              <w:t xml:space="preserve">, </w:t>
            </w:r>
            <w:proofErr w:type="spellStart"/>
            <w:r w:rsidRPr="009B1FFC">
              <w:rPr>
                <w:rFonts w:eastAsia="Calibri"/>
                <w:color w:val="000000"/>
              </w:rPr>
              <w:t>предузетник</w:t>
            </w:r>
            <w:proofErr w:type="spellEnd"/>
            <w:r w:rsidRPr="009B1FFC">
              <w:rPr>
                <w:rFonts w:eastAsia="Calibri"/>
                <w:color w:val="000000"/>
                <w:lang w:val="sr-Cyrl-RS"/>
              </w:rPr>
              <w:t xml:space="preserve"> </w:t>
            </w:r>
            <w:r w:rsidRPr="009B1FFC">
              <w:rPr>
                <w:rFonts w:eastAsia="Calibri"/>
                <w:lang w:val="sr-Cyrl-RS"/>
              </w:rPr>
              <w:t xml:space="preserve">или физичко лице, на дан који претходи дану издавања уверења, </w:t>
            </w:r>
            <w:r w:rsidRPr="009B1FFC">
              <w:rPr>
                <w:rFonts w:eastAsia="Calibri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измирио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све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доспеле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обавезе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основу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јавних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прихода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, </w:t>
            </w:r>
            <w:proofErr w:type="spellStart"/>
            <w:r w:rsidRPr="009B1FFC">
              <w:rPr>
                <w:rFonts w:eastAsia="Calibri"/>
                <w:color w:val="000000"/>
              </w:rPr>
              <w:t>односно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је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закључио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споразум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о </w:t>
            </w:r>
            <w:proofErr w:type="spellStart"/>
            <w:r w:rsidRPr="009B1FFC">
              <w:rPr>
                <w:rFonts w:eastAsia="Calibri"/>
                <w:color w:val="000000"/>
              </w:rPr>
              <w:t>репрограму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о </w:t>
            </w:r>
            <w:proofErr w:type="spellStart"/>
            <w:r w:rsidRPr="009B1FFC">
              <w:rPr>
                <w:rFonts w:eastAsia="Calibri"/>
                <w:color w:val="000000"/>
              </w:rPr>
              <w:t>исплати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пореског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дуга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, с </w:t>
            </w:r>
            <w:proofErr w:type="spellStart"/>
            <w:r w:rsidRPr="009B1FFC">
              <w:rPr>
                <w:rFonts w:eastAsia="Calibri"/>
                <w:color w:val="000000"/>
              </w:rPr>
              <w:t>тим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укупан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износ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пореског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дуга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споразуму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о </w:t>
            </w:r>
            <w:proofErr w:type="spellStart"/>
            <w:r w:rsidRPr="009B1FFC">
              <w:rPr>
                <w:rFonts w:eastAsia="Calibri"/>
                <w:color w:val="000000"/>
              </w:rPr>
              <w:t>репрограму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о </w:t>
            </w:r>
            <w:proofErr w:type="spellStart"/>
            <w:r w:rsidRPr="009B1FFC">
              <w:rPr>
                <w:rFonts w:eastAsia="Calibri"/>
                <w:color w:val="000000"/>
              </w:rPr>
              <w:t>исплати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пореског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дуга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не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може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износи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више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од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500.000 </w:t>
            </w:r>
            <w:proofErr w:type="spellStart"/>
            <w:r w:rsidRPr="009B1FFC">
              <w:rPr>
                <w:rFonts w:eastAsia="Calibri"/>
                <w:color w:val="000000"/>
              </w:rPr>
              <w:t>динара</w:t>
            </w:r>
            <w:proofErr w:type="spellEnd"/>
            <w:r w:rsidRPr="009B1FFC">
              <w:rPr>
                <w:rFonts w:eastAsia="Calibri"/>
                <w:color w:val="000000"/>
                <w:lang w:val="sr-Cyrl-RS"/>
              </w:rPr>
              <w:t>,</w:t>
            </w:r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као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и </w:t>
            </w:r>
            <w:r w:rsidRPr="009B1FFC">
              <w:rPr>
                <w:rFonts w:eastAsia="Calibri"/>
                <w:lang w:val="sr-Cyrl-RS"/>
              </w:rPr>
              <w:t xml:space="preserve">да обавезе по </w:t>
            </w:r>
            <w:proofErr w:type="spellStart"/>
            <w:r w:rsidRPr="009B1FFC">
              <w:rPr>
                <w:rFonts w:eastAsia="Calibri"/>
                <w:lang w:val="sr-Cyrl-RS"/>
              </w:rPr>
              <w:t>репрогаму</w:t>
            </w:r>
            <w:proofErr w:type="spellEnd"/>
            <w:r w:rsidRPr="009B1FFC">
              <w:rPr>
                <w:rFonts w:eastAsia="Calibri"/>
                <w:lang w:val="sr-Cyrl-RS"/>
              </w:rPr>
              <w:t xml:space="preserve"> о исплати пореског дуга </w:t>
            </w:r>
            <w:proofErr w:type="spellStart"/>
            <w:r w:rsidRPr="009B1FFC">
              <w:rPr>
                <w:rFonts w:eastAsia="Calibri"/>
                <w:color w:val="000000"/>
              </w:rPr>
              <w:t>измирује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редовно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, </w:t>
            </w:r>
            <w:proofErr w:type="spellStart"/>
            <w:r w:rsidRPr="009B1FFC">
              <w:rPr>
                <w:rFonts w:eastAsia="Calibri"/>
                <w:color w:val="000000"/>
              </w:rPr>
              <w:t>односно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нема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неизмирених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обавеза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lastRenderedPageBreak/>
              <w:t>по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репрограму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о </w:t>
            </w:r>
            <w:proofErr w:type="spellStart"/>
            <w:r w:rsidRPr="009B1FFC">
              <w:rPr>
                <w:rFonts w:eastAsia="Calibri"/>
                <w:color w:val="000000"/>
              </w:rPr>
              <w:t>исплати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пореског</w:t>
            </w:r>
            <w:proofErr w:type="spellEnd"/>
            <w:r w:rsidRPr="009B1FFC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9B1FFC">
              <w:rPr>
                <w:rFonts w:eastAsia="Calibri"/>
                <w:color w:val="000000"/>
              </w:rPr>
              <w:t>дуга</w:t>
            </w:r>
            <w:proofErr w:type="spellEnd"/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456B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lastRenderedPageBreak/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CE8B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6D82F704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1B28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6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8952" w14:textId="77A2FFBD" w:rsidR="00426400" w:rsidRPr="009B1FFC" w:rsidRDefault="00426400" w:rsidP="00567955">
            <w:pPr>
              <w:rPr>
                <w:color w:val="000000"/>
              </w:rPr>
            </w:pPr>
            <w:r w:rsidRPr="009B1FFC">
              <w:rPr>
                <w:color w:val="000000"/>
                <w:lang w:val="ru-RU"/>
              </w:rPr>
              <w:t>Потв</w:t>
            </w:r>
            <w:r w:rsidR="005545AB" w:rsidRPr="009B1FFC">
              <w:rPr>
                <w:color w:val="000000"/>
                <w:lang w:val="ru-RU"/>
              </w:rPr>
              <w:t>рда</w:t>
            </w:r>
            <w:r w:rsidR="000B4E69" w:rsidRPr="009B1FFC">
              <w:rPr>
                <w:color w:val="000000"/>
                <w:lang w:val="ru-RU"/>
              </w:rPr>
              <w:t xml:space="preserve"> из МУП</w:t>
            </w:r>
            <w:r w:rsidRPr="009B1FFC">
              <w:rPr>
                <w:color w:val="000000"/>
                <w:lang w:val="ru-RU"/>
              </w:rPr>
              <w:t xml:space="preserve"> да физичко лице није осуђивано за кривична дела против привреде, имовине, живота и тела, јавног реда и мира и правног саобраћаја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0D0B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3B62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1F924A9A" w14:textId="77777777" w:rsidTr="00C6362B">
        <w:trPr>
          <w:trHeight w:val="980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3B2E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7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2EBF" w14:textId="77777777" w:rsidR="00426400" w:rsidRPr="009B1FFC" w:rsidRDefault="005545AB" w:rsidP="00C6362B">
            <w:pPr>
              <w:spacing w:after="150"/>
              <w:jc w:val="both"/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0B4E69" w:rsidRPr="009B1FFC">
              <w:rPr>
                <w:color w:val="000000"/>
                <w:lang w:val="ru-RU"/>
              </w:rPr>
              <w:t xml:space="preserve"> из локалне пореске администрације</w:t>
            </w:r>
            <w:r w:rsidR="00426400" w:rsidRPr="009B1FFC">
              <w:rPr>
                <w:color w:val="000000"/>
                <w:lang w:val="ru-RU"/>
              </w:rPr>
              <w:t xml:space="preserve"> да је физичко лице измирило све обавезе по основу пореза на имовину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49D4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07D6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12D3BEDE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AFB7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8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DB0B" w14:textId="77777777" w:rsidR="00426400" w:rsidRPr="009B1FFC" w:rsidRDefault="005545AB" w:rsidP="000A264F">
            <w:pPr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426400" w:rsidRPr="009B1FFC">
              <w:rPr>
                <w:color w:val="000000"/>
                <w:lang w:val="ru-RU"/>
              </w:rPr>
              <w:t xml:space="preserve"> о хомологацији</w:t>
            </w:r>
            <w:r w:rsidR="000B4E69" w:rsidRPr="009B1FFC">
              <w:rPr>
                <w:color w:val="000000"/>
                <w:lang w:val="ru-RU"/>
              </w:rPr>
              <w:t xml:space="preserve"> из Агенције за безбедност саобраћаја </w:t>
            </w:r>
            <w:r w:rsidR="00426400" w:rsidRPr="009B1FFC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0D7D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3BBE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5F004658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1221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9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60C5" w14:textId="77777777" w:rsidR="00426400" w:rsidRPr="009B1FFC" w:rsidRDefault="005545AB" w:rsidP="000B4E69">
            <w:pPr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426400" w:rsidRPr="009B1FFC">
              <w:rPr>
                <w:color w:val="000000"/>
                <w:lang w:val="ru-RU"/>
              </w:rPr>
              <w:t xml:space="preserve"> о саобразности – </w:t>
            </w:r>
            <w:r w:rsidR="00426400" w:rsidRPr="009B1FFC">
              <w:rPr>
                <w:color w:val="000000"/>
              </w:rPr>
              <w:t>Certificate</w:t>
            </w:r>
            <w:r w:rsidR="00426400" w:rsidRPr="009B1FFC">
              <w:rPr>
                <w:color w:val="000000"/>
                <w:lang w:val="ru-RU"/>
              </w:rPr>
              <w:t xml:space="preserve"> </w:t>
            </w:r>
            <w:r w:rsidR="00426400" w:rsidRPr="009B1FFC">
              <w:rPr>
                <w:color w:val="000000"/>
              </w:rPr>
              <w:t>of</w:t>
            </w:r>
            <w:r w:rsidR="00426400" w:rsidRPr="009B1FFC">
              <w:rPr>
                <w:color w:val="000000"/>
                <w:lang w:val="ru-RU"/>
              </w:rPr>
              <w:t xml:space="preserve"> </w:t>
            </w:r>
            <w:r w:rsidR="00426400" w:rsidRPr="009B1FFC">
              <w:rPr>
                <w:color w:val="000000"/>
              </w:rPr>
              <w:t>conformity</w:t>
            </w:r>
            <w:r w:rsidR="00426400" w:rsidRPr="009B1FFC">
              <w:rPr>
                <w:color w:val="000000"/>
                <w:lang w:val="ru-RU"/>
              </w:rPr>
              <w:t xml:space="preserve"> („</w:t>
            </w:r>
            <w:r w:rsidR="00426400" w:rsidRPr="009B1FFC">
              <w:rPr>
                <w:color w:val="000000"/>
              </w:rPr>
              <w:t>COC</w:t>
            </w:r>
            <w:r w:rsidR="00426400" w:rsidRPr="009B1FFC">
              <w:rPr>
                <w:color w:val="000000"/>
                <w:lang w:val="ru-RU"/>
              </w:rPr>
              <w:t>ˮ)</w:t>
            </w:r>
            <w:r w:rsidR="000B4E69" w:rsidRPr="009B1FFC">
              <w:rPr>
                <w:color w:val="000000"/>
                <w:lang w:val="ru-RU"/>
              </w:rPr>
              <w:t xml:space="preserve"> за возило које је предмет купопродаје</w:t>
            </w:r>
            <w:r w:rsidR="00426400" w:rsidRPr="009B1FFC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24CE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D85E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0CB4AD3D" w14:textId="77777777" w:rsidTr="00C6362B">
        <w:trPr>
          <w:trHeight w:val="1007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80A7" w14:textId="77777777" w:rsidR="00426400" w:rsidRPr="009B1FFC" w:rsidRDefault="000B4E69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  <w:lang w:val="sr-Cyrl-RS"/>
              </w:rPr>
              <w:t>10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429C" w14:textId="43324151" w:rsidR="00426400" w:rsidRPr="009B1FFC" w:rsidRDefault="00C6362B" w:rsidP="00C6362B">
            <w:pPr>
              <w:spacing w:after="150"/>
              <w:jc w:val="both"/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З</w:t>
            </w:r>
            <w:r w:rsidR="00426400" w:rsidRPr="009B1FFC">
              <w:rPr>
                <w:color w:val="000000"/>
                <w:lang w:val="ru-RU"/>
              </w:rPr>
              <w:t xml:space="preserve">а правна лица – оверени ОП образац лица овлашћеног за </w:t>
            </w:r>
            <w:r w:rsidR="00567955" w:rsidRPr="009B1FFC">
              <w:rPr>
                <w:color w:val="000000"/>
                <w:lang w:val="ru-RU"/>
              </w:rPr>
              <w:t>заступање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4080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4291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154CD439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BAAE" w14:textId="77777777" w:rsidR="00426400" w:rsidRPr="009B1FFC" w:rsidRDefault="00F5099F" w:rsidP="000B4E69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1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5D8F" w14:textId="1BC00682" w:rsidR="00426400" w:rsidRPr="009B1FFC" w:rsidRDefault="00426400" w:rsidP="00C6362B">
            <w:pPr>
              <w:spacing w:after="150"/>
              <w:jc w:val="both"/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Предрачун до</w:t>
            </w:r>
            <w:r w:rsidR="00567955" w:rsidRPr="009B1FFC">
              <w:rPr>
                <w:color w:val="000000"/>
                <w:lang w:val="ru-RU"/>
              </w:rPr>
              <w:t>бављача за набавку новог возила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0135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01F5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4F53AA40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4C60" w14:textId="77777777" w:rsidR="00426400" w:rsidRPr="009B1FFC" w:rsidRDefault="00F5099F" w:rsidP="000B4E69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2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C529" w14:textId="77777777" w:rsidR="00426400" w:rsidRPr="009B1FFC" w:rsidRDefault="00426400" w:rsidP="000B4E69">
            <w:pPr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ru-RU"/>
              </w:rPr>
              <w:t xml:space="preserve">Предуговор између добављача и правног лица, предузетника или физичког лица који садржи </w:t>
            </w:r>
            <w:r w:rsidR="000B4E69" w:rsidRPr="009B1FFC">
              <w:rPr>
                <w:color w:val="000000"/>
                <w:lang w:val="sr-Cyrl-RS"/>
              </w:rPr>
              <w:t>врсту возила,</w:t>
            </w:r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назив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произвођача</w:t>
            </w:r>
            <w:proofErr w:type="spellEnd"/>
            <w:r w:rsidR="000B4E69" w:rsidRPr="009B1FFC">
              <w:rPr>
                <w:color w:val="000000"/>
              </w:rPr>
              <w:t>,</w:t>
            </w:r>
            <w:r w:rsidR="000B4E69" w:rsidRPr="009B1FFC">
              <w:rPr>
                <w:color w:val="000000"/>
                <w:lang w:val="sr-Cyrl-RS"/>
              </w:rPr>
              <w:t xml:space="preserve"> модел возила,</w:t>
            </w:r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годину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производње</w:t>
            </w:r>
            <w:proofErr w:type="spellEnd"/>
            <w:r w:rsidR="000B4E69" w:rsidRPr="009B1FFC">
              <w:rPr>
                <w:color w:val="000000"/>
              </w:rPr>
              <w:t xml:space="preserve">, </w:t>
            </w:r>
            <w:r w:rsidR="000B4E69" w:rsidRPr="009B1FFC">
              <w:rPr>
                <w:color w:val="000000"/>
                <w:lang w:val="sr-Cyrl-RS"/>
              </w:rPr>
              <w:t>укупну</w:t>
            </w:r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снагу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мотора</w:t>
            </w:r>
            <w:proofErr w:type="spellEnd"/>
            <w:r w:rsidR="000B4E69" w:rsidRPr="009B1FFC">
              <w:rPr>
                <w:color w:val="000000"/>
                <w:lang w:val="sr-Cyrl-RS"/>
              </w:rPr>
              <w:t xml:space="preserve">, </w:t>
            </w:r>
            <w:proofErr w:type="spellStart"/>
            <w:r w:rsidR="000B4E69" w:rsidRPr="009B1FFC">
              <w:rPr>
                <w:color w:val="000000"/>
              </w:rPr>
              <w:t>укупну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цену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возила</w:t>
            </w:r>
            <w:proofErr w:type="spellEnd"/>
            <w:r w:rsidR="000B4E69" w:rsidRPr="009B1FFC">
              <w:rPr>
                <w:color w:val="000000"/>
                <w:lang w:val="sr-Cyrl-RS"/>
              </w:rPr>
              <w:t xml:space="preserve"> и</w:t>
            </w:r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идентификациони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број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возила</w:t>
            </w:r>
            <w:proofErr w:type="spellEnd"/>
            <w:r w:rsidR="000B4E69" w:rsidRPr="009B1FFC">
              <w:rPr>
                <w:color w:val="000000"/>
              </w:rPr>
              <w:t xml:space="preserve"> (</w:t>
            </w:r>
            <w:proofErr w:type="spellStart"/>
            <w:r w:rsidR="000B4E69" w:rsidRPr="009B1FFC">
              <w:rPr>
                <w:color w:val="000000"/>
              </w:rPr>
              <w:t>број</w:t>
            </w:r>
            <w:proofErr w:type="spellEnd"/>
            <w:r w:rsidR="000B4E69" w:rsidRPr="009B1FFC">
              <w:rPr>
                <w:color w:val="000000"/>
              </w:rPr>
              <w:t xml:space="preserve"> </w:t>
            </w:r>
            <w:proofErr w:type="spellStart"/>
            <w:r w:rsidR="000B4E69" w:rsidRPr="009B1FFC">
              <w:rPr>
                <w:color w:val="000000"/>
              </w:rPr>
              <w:t>шасије</w:t>
            </w:r>
            <w:proofErr w:type="spellEnd"/>
            <w:r w:rsidR="000B4E69" w:rsidRPr="009B1FFC">
              <w:rPr>
                <w:color w:val="000000"/>
              </w:rPr>
              <w:t>)</w:t>
            </w:r>
            <w:r w:rsidR="000B4E69" w:rsidRPr="009B1FFC">
              <w:rPr>
                <w:color w:val="000000"/>
                <w:lang w:val="sr-Cyrl-RS"/>
              </w:rPr>
              <w:t xml:space="preserve">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77E8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DA17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67D305A6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49DE" w14:textId="77777777" w:rsidR="00426400" w:rsidRPr="009B1FFC" w:rsidRDefault="00F5099F" w:rsidP="000B4E69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3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A3B7" w14:textId="7F711129" w:rsidR="00426400" w:rsidRPr="009B1FFC" w:rsidRDefault="00426400" w:rsidP="000B4E69">
            <w:pPr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Изјав</w:t>
            </w:r>
            <w:r w:rsidR="000B4E69" w:rsidRPr="009B1FFC">
              <w:rPr>
                <w:color w:val="000000"/>
                <w:lang w:val="ru-RU"/>
              </w:rPr>
              <w:t>а</w:t>
            </w:r>
            <w:r w:rsidRPr="009B1FFC">
              <w:rPr>
                <w:color w:val="000000"/>
                <w:lang w:val="ru-RU"/>
              </w:rPr>
              <w:t xml:space="preserve"> добављача да </w:t>
            </w:r>
            <w:r w:rsidRPr="009B1FFC">
              <w:rPr>
                <w:lang w:val="sr-Cyrl-RS"/>
              </w:rPr>
              <w:t xml:space="preserve">је возило које је предмет захтева на лагеру и да </w:t>
            </w:r>
            <w:r w:rsidR="00567955" w:rsidRPr="009B1FFC">
              <w:rPr>
                <w:color w:val="000000"/>
                <w:lang w:val="ru-RU"/>
              </w:rPr>
              <w:t>може извршити испоруку возила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63B1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70B1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37EF7504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98DC" w14:textId="77777777" w:rsidR="00426400" w:rsidRPr="009B1FFC" w:rsidRDefault="00F5099F" w:rsidP="000B4E69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4</w:t>
            </w:r>
            <w:r w:rsidR="00426400" w:rsidRPr="009B1FFC">
              <w:rPr>
                <w:color w:val="000000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E473" w14:textId="77777777" w:rsidR="00215C2F" w:rsidRPr="00254448" w:rsidRDefault="000B4E69" w:rsidP="00C2380D">
            <w:pPr>
              <w:spacing w:after="225"/>
              <w:jc w:val="both"/>
              <w:rPr>
                <w:strike/>
                <w:lang w:val="ru-RU"/>
              </w:rPr>
            </w:pPr>
            <w:r w:rsidRPr="00254448">
              <w:rPr>
                <w:color w:val="000000"/>
                <w:lang w:val="ru-RU"/>
              </w:rPr>
              <w:t>И</w:t>
            </w:r>
            <w:r w:rsidR="005545AB" w:rsidRPr="00254448">
              <w:rPr>
                <w:color w:val="000000"/>
                <w:lang w:val="ru-RU"/>
              </w:rPr>
              <w:t>зјава</w:t>
            </w:r>
            <w:r w:rsidR="00426400" w:rsidRPr="00254448">
              <w:rPr>
                <w:color w:val="000000"/>
                <w:lang w:val="ru-RU"/>
              </w:rPr>
              <w:t xml:space="preserve"> добављача да возило испуњава св</w:t>
            </w:r>
            <w:r w:rsidR="00215C2F" w:rsidRPr="00254448">
              <w:rPr>
                <w:color w:val="000000"/>
                <w:lang w:val="ru-RU"/>
              </w:rPr>
              <w:t>е прописане услове из члана 1. Уредбе о</w:t>
            </w:r>
            <w:r w:rsidR="00215C2F" w:rsidRPr="00254448">
              <w:rPr>
                <w:b/>
                <w:color w:val="000000"/>
                <w:lang w:val="ru-RU"/>
              </w:rPr>
              <w:t xml:space="preserve"> </w:t>
            </w:r>
            <w:r w:rsidR="00215C2F" w:rsidRPr="00254448">
              <w:rPr>
                <w:color w:val="000000"/>
                <w:lang w:val="ru-RU"/>
              </w:rPr>
              <w:t>условима и начину спровођења субвенционисане куповин</w:t>
            </w:r>
            <w:r w:rsidR="00215C2F" w:rsidRPr="00254448">
              <w:rPr>
                <w:color w:val="000000"/>
              </w:rPr>
              <w:t>e</w:t>
            </w:r>
            <w:r w:rsidR="00215C2F" w:rsidRPr="00254448">
              <w:rPr>
                <w:color w:val="000000"/>
                <w:lang w:val="ru-RU"/>
              </w:rPr>
              <w:t xml:space="preserve"> нових возила која имају искључиво електрични погон</w:t>
            </w:r>
          </w:p>
          <w:p w14:paraId="71D8CFEA" w14:textId="07B2068D" w:rsidR="00426400" w:rsidRPr="00254448" w:rsidRDefault="006C5E77" w:rsidP="00254448">
            <w:pPr>
              <w:spacing w:after="225"/>
              <w:rPr>
                <w:lang w:val="sr-Cyrl-RS"/>
              </w:rPr>
            </w:pPr>
            <w:r w:rsidRPr="00254448">
              <w:rPr>
                <w:color w:val="000000"/>
                <w:lang w:val="ru-RU"/>
              </w:rPr>
              <w:t>(,,Службени гласник РС</w:t>
            </w:r>
            <w:r w:rsidRPr="00254448">
              <w:t>”</w:t>
            </w:r>
            <w:r w:rsidR="004D5F41" w:rsidRPr="00254448">
              <w:rPr>
                <w:lang w:val="sr-Cyrl-RS"/>
              </w:rPr>
              <w:t>,</w:t>
            </w:r>
            <w:r w:rsidR="00254448" w:rsidRPr="00254448">
              <w:rPr>
                <w:lang w:val="sr-Cyrl-RS"/>
              </w:rPr>
              <w:t xml:space="preserve"> број 8/25</w:t>
            </w:r>
            <w:r w:rsidR="00C6362B" w:rsidRPr="00254448">
              <w:rPr>
                <w:lang w:val="sr-Cyrl-RS"/>
              </w:rPr>
              <w:t>)</w:t>
            </w:r>
          </w:p>
          <w:p w14:paraId="25AD306E" w14:textId="77777777" w:rsidR="00C6362B" w:rsidRPr="00254448" w:rsidRDefault="00C6362B" w:rsidP="00C6362B">
            <w:pPr>
              <w:spacing w:after="22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BF83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lastRenderedPageBreak/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A603" w14:textId="77777777" w:rsidR="00426400" w:rsidRPr="009B1FFC" w:rsidRDefault="00426400" w:rsidP="0023562D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/</w:t>
            </w:r>
          </w:p>
        </w:tc>
      </w:tr>
      <w:tr w:rsidR="00426400" w:rsidRPr="009B1FFC" w14:paraId="1568319C" w14:textId="77777777" w:rsidTr="00431DD0">
        <w:trPr>
          <w:trHeight w:val="559"/>
          <w:jc w:val="center"/>
        </w:trPr>
        <w:tc>
          <w:tcPr>
            <w:tcW w:w="539" w:type="pct"/>
            <w:shd w:val="clear" w:color="auto" w:fill="auto"/>
            <w:vAlign w:val="center"/>
          </w:tcPr>
          <w:p w14:paraId="7868FDF0" w14:textId="77777777" w:rsidR="00426400" w:rsidRPr="009B1FFC" w:rsidRDefault="00426400" w:rsidP="000B4E69">
            <w:pPr>
              <w:jc w:val="center"/>
              <w:rPr>
                <w:color w:val="000000"/>
                <w:lang w:val="sr-Cyrl-RS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5</w:t>
            </w:r>
            <w:r w:rsidRPr="009B1FFC">
              <w:rPr>
                <w:color w:val="000000"/>
                <w:lang w:val="sr-Cyrl-RS"/>
              </w:rPr>
              <w:t>.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6EE2CA49" w14:textId="1AD96B3C" w:rsidR="00426400" w:rsidRPr="009B1FFC" w:rsidRDefault="005545AB" w:rsidP="00215C2F">
            <w:pPr>
              <w:spacing w:after="150"/>
              <w:jc w:val="both"/>
              <w:rPr>
                <w:color w:val="000000"/>
                <w:lang w:val="ru-RU"/>
              </w:rPr>
            </w:pPr>
            <w:r w:rsidRPr="009B1FFC">
              <w:rPr>
                <w:color w:val="000000"/>
                <w:lang w:val="ru-RU"/>
              </w:rPr>
              <w:t>Потврда</w:t>
            </w:r>
            <w:r w:rsidR="00426400" w:rsidRPr="009B1FFC">
              <w:rPr>
                <w:color w:val="000000"/>
                <w:lang w:val="ru-RU"/>
              </w:rPr>
              <w:t xml:space="preserve"> да је добављач ауторизовани дилер за продају нових возила овлашћен од стране произвођача возила која су предмет захтева и да је регистрован у Агенцији за привредне регистре за продају возила која су предмет захтева под шифром трговина на велико и трговина на мало и поправк</w:t>
            </w:r>
            <w:r w:rsidR="00426400" w:rsidRPr="009B1FFC">
              <w:rPr>
                <w:color w:val="000000"/>
              </w:rPr>
              <w:t>a</w:t>
            </w:r>
            <w:r w:rsidR="00215C2F" w:rsidRPr="009B1FFC">
              <w:rPr>
                <w:color w:val="000000"/>
                <w:lang w:val="ru-RU"/>
              </w:rPr>
              <w:t xml:space="preserve"> моторних возила и мотоцикала или потврду да је </w:t>
            </w:r>
            <w:r w:rsidR="00215C2F" w:rsidRPr="009B1FFC">
              <w:rPr>
                <w:color w:val="000000"/>
                <w:lang w:val="sr-Cyrl-RS"/>
              </w:rPr>
              <w:t xml:space="preserve">продавац возила који је предмет захтева </w:t>
            </w:r>
            <w:r w:rsidR="00567955" w:rsidRPr="009B1FFC">
              <w:rPr>
                <w:color w:val="000000"/>
                <w:lang w:val="ru-RU"/>
              </w:rPr>
              <w:t xml:space="preserve"> произвођач тог возила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0D773428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shd w:val="clear" w:color="auto" w:fill="auto"/>
            <w:vAlign w:val="center"/>
          </w:tcPr>
          <w:p w14:paraId="311889B8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/</w:t>
            </w:r>
          </w:p>
        </w:tc>
      </w:tr>
      <w:tr w:rsidR="00426400" w:rsidRPr="009B1FFC" w14:paraId="34345242" w14:textId="77777777" w:rsidTr="00431DD0">
        <w:trPr>
          <w:trHeight w:val="559"/>
          <w:jc w:val="center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F860" w14:textId="77777777" w:rsidR="00426400" w:rsidRPr="009B1FFC" w:rsidRDefault="00F5099F" w:rsidP="000B4E69">
            <w:pPr>
              <w:rPr>
                <w:color w:val="000000"/>
                <w:lang w:val="sr-Cyrl-RS"/>
              </w:rPr>
            </w:pPr>
            <w:r w:rsidRPr="009B1FFC">
              <w:rPr>
                <w:color w:val="000000"/>
              </w:rPr>
              <w:t>1</w:t>
            </w:r>
            <w:r w:rsidR="000B4E69" w:rsidRPr="009B1FFC">
              <w:rPr>
                <w:color w:val="000000"/>
                <w:lang w:val="sr-Cyrl-RS"/>
              </w:rPr>
              <w:t>6</w:t>
            </w:r>
            <w:r w:rsidR="00426400" w:rsidRPr="009B1FFC">
              <w:rPr>
                <w:color w:val="000000"/>
                <w:lang w:val="sr-Cyrl-RS"/>
              </w:rPr>
              <w:t>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5863" w14:textId="17A695AD" w:rsidR="00426400" w:rsidRPr="009B1FFC" w:rsidRDefault="00426400" w:rsidP="00C6362B">
            <w:pPr>
              <w:spacing w:after="150"/>
              <w:jc w:val="both"/>
              <w:rPr>
                <w:lang w:val="sr-Cyrl-RS"/>
              </w:rPr>
            </w:pPr>
            <w:r w:rsidRPr="009B1FFC">
              <w:rPr>
                <w:lang w:val="sr-Cyrl-RS"/>
              </w:rPr>
              <w:t>Изјава подносиоца захтева о начину куповине возила: сопственим средствима или путем финансијског лизинга  (уз обавезно навођење података о лизинг кући: назив, адреса, матични број (МБ), порески идентификациони број (П</w:t>
            </w:r>
            <w:r w:rsidR="00567955" w:rsidRPr="009B1FFC">
              <w:rPr>
                <w:lang w:val="sr-Cyrl-RS"/>
              </w:rPr>
              <w:t>ИБ), број рачуна и назив банке)</w:t>
            </w:r>
          </w:p>
          <w:p w14:paraId="4BF79BD1" w14:textId="77777777" w:rsidR="00426400" w:rsidRPr="009B1FFC" w:rsidRDefault="00426400" w:rsidP="0023562D">
            <w:pPr>
              <w:rPr>
                <w:color w:val="00000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7032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351D" w14:textId="77777777" w:rsidR="00426400" w:rsidRPr="009B1FFC" w:rsidRDefault="00426400" w:rsidP="0023562D">
            <w:pPr>
              <w:jc w:val="center"/>
              <w:rPr>
                <w:color w:val="000000"/>
              </w:rPr>
            </w:pPr>
            <w:r w:rsidRPr="009B1FFC">
              <w:rPr>
                <w:color w:val="000000"/>
              </w:rPr>
              <w:t>/</w:t>
            </w:r>
          </w:p>
        </w:tc>
      </w:tr>
    </w:tbl>
    <w:p w14:paraId="564474B5" w14:textId="77777777" w:rsidR="007C61A4" w:rsidRPr="009B1FFC" w:rsidRDefault="007C61A4" w:rsidP="00215C2F">
      <w:pPr>
        <w:ind w:right="-425"/>
        <w:jc w:val="both"/>
        <w:rPr>
          <w:color w:val="000000"/>
          <w:lang w:val="sr-Cyrl-RS"/>
        </w:rPr>
      </w:pPr>
    </w:p>
    <w:p w14:paraId="1B3E2F94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3BB402DA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03DE46FB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0155C03D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51BC885A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48C7B445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305B9CA0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45946CA2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6A1859C4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4338A904" w14:textId="77777777" w:rsidR="00576FD0" w:rsidRPr="009B1FFC" w:rsidRDefault="00576FD0" w:rsidP="00215C2F">
      <w:pPr>
        <w:ind w:right="-425"/>
        <w:jc w:val="both"/>
        <w:rPr>
          <w:color w:val="000000"/>
          <w:lang w:val="sr-Cyrl-RS"/>
        </w:rPr>
      </w:pPr>
    </w:p>
    <w:p w14:paraId="6FB8DF1C" w14:textId="77777777" w:rsidR="00C6362B" w:rsidRPr="009B1FFC" w:rsidRDefault="00C6362B" w:rsidP="00215C2F">
      <w:pPr>
        <w:ind w:right="-425"/>
        <w:jc w:val="both"/>
        <w:rPr>
          <w:color w:val="000000"/>
          <w:lang w:val="sr-Cyrl-RS"/>
        </w:rPr>
      </w:pPr>
    </w:p>
    <w:p w14:paraId="22541B27" w14:textId="71092CB4" w:rsidR="00C6362B" w:rsidRPr="009B1FFC" w:rsidRDefault="00C6362B" w:rsidP="00215C2F">
      <w:pPr>
        <w:ind w:right="-425"/>
        <w:jc w:val="both"/>
        <w:rPr>
          <w:color w:val="000000"/>
          <w:lang w:val="sr-Cyrl-RS"/>
        </w:rPr>
      </w:pPr>
    </w:p>
    <w:p w14:paraId="0804D8C0" w14:textId="3CFBEBD5" w:rsidR="009B1FFC" w:rsidRPr="009B1FFC" w:rsidRDefault="009B1FFC" w:rsidP="00215C2F">
      <w:pPr>
        <w:ind w:right="-425"/>
        <w:jc w:val="both"/>
        <w:rPr>
          <w:color w:val="000000"/>
          <w:lang w:val="sr-Cyrl-RS"/>
        </w:rPr>
      </w:pPr>
    </w:p>
    <w:p w14:paraId="2793190E" w14:textId="77777777" w:rsidR="009B1FFC" w:rsidRPr="009B1FFC" w:rsidRDefault="009B1FFC" w:rsidP="00215C2F">
      <w:pPr>
        <w:ind w:right="-425"/>
        <w:jc w:val="both"/>
        <w:rPr>
          <w:color w:val="000000"/>
          <w:lang w:val="sr-Cyrl-RS"/>
        </w:rPr>
      </w:pPr>
    </w:p>
    <w:p w14:paraId="0FA262E4" w14:textId="77777777" w:rsidR="00C6362B" w:rsidRPr="009B1FFC" w:rsidRDefault="00C6362B" w:rsidP="00215C2F">
      <w:pPr>
        <w:ind w:right="-425"/>
        <w:jc w:val="both"/>
        <w:rPr>
          <w:color w:val="000000"/>
          <w:lang w:val="sr-Cyrl-RS"/>
        </w:rPr>
      </w:pPr>
    </w:p>
    <w:p w14:paraId="63B86F63" w14:textId="77777777" w:rsidR="00C6362B" w:rsidRPr="009B1FFC" w:rsidRDefault="00C6362B" w:rsidP="00215C2F">
      <w:pPr>
        <w:ind w:right="-425"/>
        <w:jc w:val="both"/>
        <w:rPr>
          <w:color w:val="000000"/>
          <w:lang w:val="sr-Cyrl-RS"/>
        </w:rPr>
      </w:pPr>
    </w:p>
    <w:p w14:paraId="35960966" w14:textId="77777777" w:rsidR="00C6362B" w:rsidRPr="009B1FFC" w:rsidRDefault="00C6362B" w:rsidP="00215C2F">
      <w:pPr>
        <w:ind w:right="-425"/>
        <w:jc w:val="both"/>
        <w:rPr>
          <w:color w:val="000000"/>
          <w:lang w:val="sr-Cyrl-RS"/>
        </w:rPr>
      </w:pPr>
    </w:p>
    <w:p w14:paraId="3C7F6B8A" w14:textId="71FF86E8" w:rsidR="00C6362B" w:rsidRPr="009B1FFC" w:rsidRDefault="00C6362B" w:rsidP="00567955">
      <w:pPr>
        <w:ind w:right="-425"/>
        <w:jc w:val="both"/>
        <w:rPr>
          <w:color w:val="000000"/>
          <w:lang w:val="sr-Cyrl-RS"/>
        </w:rPr>
      </w:pPr>
    </w:p>
    <w:p w14:paraId="7F4D562F" w14:textId="77777777" w:rsidR="00C6362B" w:rsidRPr="009B1FFC" w:rsidRDefault="00C6362B" w:rsidP="00D55005">
      <w:pPr>
        <w:ind w:left="-426" w:right="-425"/>
        <w:jc w:val="both"/>
        <w:rPr>
          <w:color w:val="000000"/>
          <w:lang w:val="sr-Cyrl-RS"/>
        </w:rPr>
      </w:pPr>
    </w:p>
    <w:p w14:paraId="54F04D19" w14:textId="77777777" w:rsidR="0011556C" w:rsidRPr="009B1FFC" w:rsidRDefault="0011556C" w:rsidP="0011556C">
      <w:pPr>
        <w:shd w:val="clear" w:color="auto" w:fill="D9D9D9" w:themeFill="background1" w:themeFillShade="D9"/>
        <w:jc w:val="center"/>
        <w:rPr>
          <w:b/>
          <w:bCs/>
          <w:color w:val="000000"/>
          <w:lang w:val="sr-Cyrl-RS"/>
        </w:rPr>
      </w:pPr>
      <w:r w:rsidRPr="009B1FFC">
        <w:rPr>
          <w:b/>
          <w:bCs/>
          <w:color w:val="000000"/>
          <w:lang w:val="sr-Cyrl-RS"/>
        </w:rPr>
        <w:lastRenderedPageBreak/>
        <w:t>Изјава подносиоца захтева у вези прибављања података по службеној дужности</w:t>
      </w:r>
    </w:p>
    <w:p w14:paraId="21CA9405" w14:textId="77777777" w:rsidR="0011556C" w:rsidRPr="009B1FFC" w:rsidRDefault="0011556C" w:rsidP="0011556C">
      <w:pPr>
        <w:rPr>
          <w:b/>
          <w:bCs/>
          <w:i/>
          <w:iCs/>
          <w:color w:val="000000"/>
          <w:lang w:val="sr-Cyrl-RS"/>
        </w:rPr>
      </w:pPr>
    </w:p>
    <w:p w14:paraId="5389D160" w14:textId="69323CAB" w:rsidR="00FD7150" w:rsidRDefault="0011556C" w:rsidP="0011556C">
      <w:pPr>
        <w:jc w:val="both"/>
        <w:rPr>
          <w:lang w:val="sr-Cyrl-RS"/>
        </w:rPr>
      </w:pPr>
      <w:r w:rsidRPr="009B1FFC">
        <w:rPr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</w:t>
      </w:r>
      <w:r w:rsidR="005545AB" w:rsidRPr="009B1FFC">
        <w:rPr>
          <w:color w:val="000000"/>
          <w:lang w:val="sr-Cyrl-RS"/>
        </w:rPr>
        <w:t xml:space="preserve"> (</w:t>
      </w:r>
      <w:proofErr w:type="spellStart"/>
      <w:r w:rsidR="005545AB" w:rsidRPr="009B1FFC">
        <w:rPr>
          <w:color w:val="000000"/>
          <w:lang w:val="sr-Cyrl-RS"/>
        </w:rPr>
        <w:t>,,Службени</w:t>
      </w:r>
      <w:proofErr w:type="spellEnd"/>
      <w:r w:rsidR="005545AB" w:rsidRPr="009B1FFC">
        <w:rPr>
          <w:color w:val="000000"/>
          <w:lang w:val="sr-Cyrl-RS"/>
        </w:rPr>
        <w:t xml:space="preserve"> гласник РС”, бр. 18/16</w:t>
      </w:r>
      <w:r w:rsidR="00576FD0" w:rsidRPr="009B1FFC">
        <w:rPr>
          <w:color w:val="000000"/>
          <w:lang w:val="sr-Cyrl-RS"/>
        </w:rPr>
        <w:t>,</w:t>
      </w:r>
      <w:r w:rsidR="005545AB" w:rsidRPr="009B1FFC">
        <w:rPr>
          <w:color w:val="000000"/>
          <w:lang w:val="sr-Cyrl-RS"/>
        </w:rPr>
        <w:t xml:space="preserve"> 95/18 – аутентично тумачење</w:t>
      </w:r>
      <w:r w:rsidR="00576FD0" w:rsidRPr="009B1FFC">
        <w:rPr>
          <w:color w:val="000000"/>
          <w:lang w:val="sr-Cyrl-RS"/>
        </w:rPr>
        <w:t xml:space="preserve"> </w:t>
      </w:r>
      <w:r w:rsidR="00576FD0" w:rsidRPr="009B1FFC">
        <w:rPr>
          <w:lang w:val="sr-Cyrl-RS"/>
        </w:rPr>
        <w:t>и 2/23 –</w:t>
      </w:r>
      <w:r w:rsidR="004D5F41" w:rsidRPr="009B1FFC">
        <w:rPr>
          <w:lang w:val="sr-Cyrl-RS"/>
        </w:rPr>
        <w:t xml:space="preserve"> </w:t>
      </w:r>
      <w:r w:rsidR="00576FD0" w:rsidRPr="009B1FFC">
        <w:rPr>
          <w:lang w:val="sr-Cyrl-RS"/>
        </w:rPr>
        <w:t>УС</w:t>
      </w:r>
      <w:r w:rsidR="005545AB" w:rsidRPr="009B1FFC">
        <w:rPr>
          <w:lang w:val="sr-Cyrl-RS"/>
        </w:rPr>
        <w:t>)</w:t>
      </w:r>
    </w:p>
    <w:p w14:paraId="474E626F" w14:textId="77777777" w:rsidR="00FD7150" w:rsidRDefault="00FD7150" w:rsidP="0011556C">
      <w:pPr>
        <w:jc w:val="both"/>
        <w:rPr>
          <w:lang w:val="sr-Cyrl-RS"/>
        </w:rPr>
      </w:pPr>
    </w:p>
    <w:p w14:paraId="739D58C8" w14:textId="2501DD0C" w:rsidR="0011556C" w:rsidRPr="009B1FFC" w:rsidRDefault="005545AB" w:rsidP="0011556C">
      <w:pPr>
        <w:jc w:val="both"/>
        <w:rPr>
          <w:color w:val="000000"/>
          <w:lang w:val="sr-Cyrl-RS"/>
        </w:rPr>
      </w:pPr>
      <w:r w:rsidRPr="009B1FFC">
        <w:rPr>
          <w:color w:val="000000"/>
          <w:lang w:val="sr-Cyrl-RS"/>
        </w:rPr>
        <w:t xml:space="preserve"> </w:t>
      </w:r>
      <w:r w:rsidR="0011556C" w:rsidRPr="009B1FFC">
        <w:rPr>
          <w:color w:val="000000"/>
          <w:lang w:val="sr-Cyrl-RS"/>
        </w:rPr>
        <w:t xml:space="preserve"> (</w:t>
      </w:r>
      <w:bookmarkStart w:id="0" w:name="_Hlk18696046"/>
      <w:r w:rsidR="0011556C" w:rsidRPr="009B1FFC">
        <w:rPr>
          <w:i/>
          <w:iCs/>
          <w:color w:val="000000"/>
          <w:lang w:val="sr-Cyrl-RS"/>
        </w:rPr>
        <w:t>одабрати један од понуђених одговора</w:t>
      </w:r>
      <w:bookmarkEnd w:id="0"/>
      <w:r w:rsidR="0011556C" w:rsidRPr="009B1FFC">
        <w:rPr>
          <w:color w:val="000000"/>
          <w:lang w:val="sr-Cyrl-RS"/>
        </w:rPr>
        <w:t>):</w:t>
      </w:r>
    </w:p>
    <w:p w14:paraId="7663F01B" w14:textId="77777777" w:rsidR="0011556C" w:rsidRPr="009B1FFC" w:rsidRDefault="00576FD0" w:rsidP="0011556C">
      <w:pPr>
        <w:jc w:val="both"/>
        <w:rPr>
          <w:color w:val="000000"/>
          <w:lang w:val="sr-Cyrl-RS"/>
        </w:rPr>
      </w:pPr>
      <w:r w:rsidRPr="009B1FFC">
        <w:rPr>
          <w:color w:val="000000"/>
          <w:lang w:val="sr-Cyrl-RS"/>
        </w:rPr>
        <w:t xml:space="preserve"> </w:t>
      </w:r>
    </w:p>
    <w:p w14:paraId="72FF3AF6" w14:textId="77777777" w:rsidR="0011556C" w:rsidRPr="009B1FFC" w:rsidRDefault="00257D87" w:rsidP="0011556C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56C" w:rsidRPr="009B1FFC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11556C" w:rsidRPr="009B1FFC">
        <w:rPr>
          <w:color w:val="000000"/>
          <w:lang w:val="sr-Cyrl-RS"/>
        </w:rPr>
        <w:t xml:space="preserve"> ДА</w:t>
      </w:r>
    </w:p>
    <w:p w14:paraId="4485D2A6" w14:textId="77777777" w:rsidR="0011556C" w:rsidRPr="009B1FFC" w:rsidRDefault="00257D87" w:rsidP="0011556C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56C" w:rsidRPr="009B1FFC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11556C" w:rsidRPr="009B1FFC">
        <w:rPr>
          <w:color w:val="000000"/>
          <w:lang w:val="sr-Cyrl-RS"/>
        </w:rPr>
        <w:t xml:space="preserve"> НЕ</w:t>
      </w:r>
    </w:p>
    <w:p w14:paraId="5CEEF7B4" w14:textId="77777777" w:rsidR="0011556C" w:rsidRPr="009B1FFC" w:rsidRDefault="0011556C" w:rsidP="0011556C">
      <w:pPr>
        <w:jc w:val="both"/>
        <w:rPr>
          <w:color w:val="000000"/>
          <w:lang w:val="sr-Cyrl-RS"/>
        </w:rPr>
      </w:pPr>
    </w:p>
    <w:p w14:paraId="56A1A695" w14:textId="597CD4F0" w:rsidR="00F5099F" w:rsidRPr="009B1FFC" w:rsidRDefault="0011556C" w:rsidP="00F5099F">
      <w:pPr>
        <w:spacing w:after="150"/>
        <w:jc w:val="both"/>
        <w:rPr>
          <w:rFonts w:eastAsiaTheme="minorEastAsia"/>
          <w:color w:val="000000" w:themeColor="text1"/>
          <w:kern w:val="24"/>
          <w:lang w:val="sr-Latn-RS"/>
        </w:rPr>
      </w:pPr>
      <w:r w:rsidRPr="009B1FFC">
        <w:rPr>
          <w:color w:val="000000"/>
          <w:lang w:val="sr-Cyrl-RS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</w:t>
      </w:r>
      <w:r w:rsidR="00F5099F" w:rsidRPr="009B1FFC">
        <w:rPr>
          <w:color w:val="000000"/>
          <w:lang w:val="sr-Cyrl-RS"/>
        </w:rPr>
        <w:t xml:space="preserve"> под редним бр. 1 -</w:t>
      </w:r>
      <w:r w:rsidR="00E25201">
        <w:rPr>
          <w:color w:val="000000"/>
          <w:lang w:val="sr-Cyrl-RS"/>
        </w:rPr>
        <w:t xml:space="preserve"> </w:t>
      </w:r>
      <w:r w:rsidR="00F5099F" w:rsidRPr="009B1FFC">
        <w:rPr>
          <w:color w:val="000000"/>
          <w:lang w:val="sr-Cyrl-RS"/>
        </w:rPr>
        <w:t>7. овог обрасца</w:t>
      </w:r>
      <w:r w:rsidR="00FD7150">
        <w:rPr>
          <w:color w:val="000000"/>
          <w:lang w:val="sr-Cyrl-RS"/>
        </w:rPr>
        <w:t>,</w:t>
      </w:r>
      <w:r w:rsidRPr="009B1FFC">
        <w:rPr>
          <w:color w:val="000000"/>
          <w:lang w:val="sr-Cyrl-RS"/>
        </w:rPr>
        <w:t xml:space="preserve"> </w:t>
      </w:r>
      <w:r w:rsidR="00F5099F" w:rsidRPr="009B1FFC">
        <w:rPr>
          <w:color w:val="333333"/>
          <w:shd w:val="clear" w:color="auto" w:fill="FFFFFF"/>
          <w:lang w:val="sr-Cyrl-RS"/>
        </w:rPr>
        <w:t xml:space="preserve">као </w:t>
      </w:r>
      <w:r w:rsidR="00F5099F" w:rsidRPr="009B1FFC">
        <w:rPr>
          <w:color w:val="333333"/>
          <w:shd w:val="clear" w:color="auto" w:fill="FFFFFF"/>
        </w:rPr>
        <w:t>и</w:t>
      </w:r>
      <w:r w:rsidR="00F5099F" w:rsidRPr="009B1FFC">
        <w:rPr>
          <w:color w:val="333333"/>
          <w:shd w:val="clear" w:color="auto" w:fill="FFFFFF"/>
          <w:lang w:val="sr-Cyrl-RS"/>
        </w:rPr>
        <w:t xml:space="preserve"> податак </w:t>
      </w:r>
      <w:r w:rsidR="005545AB" w:rsidRPr="009B1FFC">
        <w:rPr>
          <w:color w:val="000000"/>
          <w:lang w:val="ru-RU"/>
        </w:rPr>
        <w:t>из  редног броја 14. овог обрасца</w:t>
      </w:r>
      <w:r w:rsidR="005545AB" w:rsidRPr="009B1FFC">
        <w:rPr>
          <w:rFonts w:eastAsiaTheme="minorEastAsia"/>
          <w:color w:val="000000" w:themeColor="text1"/>
          <w:kern w:val="24"/>
          <w:lang w:val="sr-Cyrl-RS"/>
        </w:rPr>
        <w:t xml:space="preserve"> </w:t>
      </w:r>
      <w:r w:rsidR="00F5099F" w:rsidRPr="009B1FFC">
        <w:rPr>
          <w:color w:val="333333"/>
          <w:shd w:val="clear" w:color="auto" w:fill="FFFFFF"/>
          <w:lang w:val="sr-Cyrl-RS"/>
        </w:rPr>
        <w:t xml:space="preserve">да је </w:t>
      </w:r>
      <w:r w:rsidR="00F5099F" w:rsidRPr="009B1FFC">
        <w:rPr>
          <w:color w:val="000000"/>
          <w:lang w:val="ru-RU"/>
        </w:rPr>
        <w:t>добављач регистрован у Агенцији за привредне регистре за продају возила која су предмет захтева под шифром трговина на велико и трговина на мало и поправк</w:t>
      </w:r>
      <w:r w:rsidR="00F5099F" w:rsidRPr="009B1FFC">
        <w:rPr>
          <w:color w:val="000000"/>
        </w:rPr>
        <w:t>a</w:t>
      </w:r>
      <w:r w:rsidR="00F5099F" w:rsidRPr="009B1FFC">
        <w:rPr>
          <w:color w:val="000000"/>
          <w:lang w:val="ru-RU"/>
        </w:rPr>
        <w:t xml:space="preserve"> моторних возила и мотоцикала </w:t>
      </w:r>
    </w:p>
    <w:p w14:paraId="12807514" w14:textId="77777777" w:rsidR="0011556C" w:rsidRPr="009B1FFC" w:rsidRDefault="00F5099F" w:rsidP="00F5099F">
      <w:pPr>
        <w:jc w:val="both"/>
        <w:rPr>
          <w:color w:val="000000"/>
          <w:lang w:val="sr-Cyrl-RS"/>
        </w:rPr>
      </w:pPr>
      <w:r w:rsidRPr="009B1FFC">
        <w:rPr>
          <w:color w:val="000000"/>
          <w:lang w:val="sr-Cyrl-RS"/>
        </w:rPr>
        <w:t xml:space="preserve"> </w:t>
      </w:r>
      <w:r w:rsidR="00215C2F" w:rsidRPr="009B1FFC">
        <w:rPr>
          <w:color w:val="000000"/>
          <w:lang w:val="sr-Cyrl-RS"/>
        </w:rPr>
        <w:t>(</w:t>
      </w:r>
      <w:r w:rsidR="00215C2F" w:rsidRPr="009B1FFC">
        <w:rPr>
          <w:i/>
          <w:iCs/>
          <w:color w:val="000000"/>
          <w:lang w:val="sr-Cyrl-RS"/>
        </w:rPr>
        <w:t>одабрати један од понуђених одговора</w:t>
      </w:r>
      <w:r w:rsidR="00215C2F" w:rsidRPr="009B1FFC">
        <w:rPr>
          <w:color w:val="000000"/>
          <w:lang w:val="sr-Cyrl-RS"/>
        </w:rPr>
        <w:t>):</w:t>
      </w:r>
    </w:p>
    <w:p w14:paraId="651836A9" w14:textId="77777777" w:rsidR="0011556C" w:rsidRPr="009B1FFC" w:rsidRDefault="0011556C" w:rsidP="0011556C">
      <w:pPr>
        <w:jc w:val="both"/>
        <w:rPr>
          <w:color w:val="000000"/>
          <w:lang w:val="sr-Cyrl-RS"/>
        </w:rPr>
      </w:pPr>
    </w:p>
    <w:p w14:paraId="6CF5ECA6" w14:textId="77777777" w:rsidR="00AC70AD" w:rsidRPr="009B1FFC" w:rsidRDefault="00257D87" w:rsidP="00AC70AD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38037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0AD" w:rsidRPr="009B1FFC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AC70AD" w:rsidRPr="009B1FFC">
        <w:rPr>
          <w:color w:val="000000"/>
          <w:lang w:val="sr-Cyrl-RS"/>
        </w:rPr>
        <w:t xml:space="preserve"> ДА</w:t>
      </w:r>
    </w:p>
    <w:p w14:paraId="318494CA" w14:textId="77777777" w:rsidR="00AC70AD" w:rsidRPr="009B1FFC" w:rsidRDefault="00257D87" w:rsidP="00AC70AD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208525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0AD" w:rsidRPr="009B1FFC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AC70AD" w:rsidRPr="009B1FFC">
        <w:rPr>
          <w:color w:val="000000"/>
          <w:lang w:val="sr-Cyrl-RS"/>
        </w:rPr>
        <w:t xml:space="preserve"> НЕ</w:t>
      </w:r>
    </w:p>
    <w:p w14:paraId="464CE638" w14:textId="77777777" w:rsidR="0011556C" w:rsidRPr="009B1FFC" w:rsidRDefault="0011556C" w:rsidP="0011556C">
      <w:pPr>
        <w:rPr>
          <w:color w:val="000000"/>
          <w:lang w:val="sr-Cyrl-RS"/>
        </w:rPr>
      </w:pPr>
    </w:p>
    <w:p w14:paraId="0F28CE36" w14:textId="77777777" w:rsidR="00D55005" w:rsidRPr="009B1FFC" w:rsidRDefault="00D55005" w:rsidP="00D55005">
      <w:pPr>
        <w:ind w:left="-426" w:right="-425"/>
        <w:jc w:val="both"/>
        <w:rPr>
          <w:color w:val="000000"/>
          <w:lang w:val="sr-Cyrl-RS"/>
        </w:rPr>
      </w:pPr>
    </w:p>
    <w:p w14:paraId="2B7B9541" w14:textId="77777777" w:rsidR="00D55005" w:rsidRPr="009B1FFC" w:rsidRDefault="00D55005" w:rsidP="00D55005"/>
    <w:p w14:paraId="3F19BBD3" w14:textId="77777777" w:rsidR="00D55005" w:rsidRPr="009B1FFC" w:rsidRDefault="00D55005" w:rsidP="00D55005"/>
    <w:tbl>
      <w:tblPr>
        <w:tblW w:w="99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292"/>
      </w:tblGrid>
      <w:tr w:rsidR="00D55005" w:rsidRPr="009B1FFC" w14:paraId="76B98075" w14:textId="77777777" w:rsidTr="0011556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765FE" w14:textId="77777777" w:rsidR="00D55005" w:rsidRPr="009B1FFC" w:rsidRDefault="00D55005" w:rsidP="007E3FD9">
            <w:pPr>
              <w:ind w:left="-108"/>
              <w:jc w:val="both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20A109" w14:textId="77777777" w:rsidR="00D55005" w:rsidRPr="009B1FFC" w:rsidRDefault="00D55005" w:rsidP="007E3FD9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E8EFE" w14:textId="77777777" w:rsidR="00D55005" w:rsidRPr="009B1FFC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06D01" w14:textId="77777777" w:rsidR="00D55005" w:rsidRPr="009B1FFC" w:rsidRDefault="00D55005" w:rsidP="007E3FD9">
            <w:pPr>
              <w:ind w:left="-256"/>
              <w:jc w:val="both"/>
              <w:rPr>
                <w:color w:val="000000"/>
                <w:lang w:val="sr-Cyrl-RS"/>
              </w:rPr>
            </w:pPr>
            <w:r w:rsidRPr="009B1FFC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2AB30" w14:textId="77777777" w:rsidR="00D55005" w:rsidRPr="009B1FFC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E1287" w14:textId="77777777" w:rsidR="00D55005" w:rsidRPr="009B1FFC" w:rsidRDefault="00D55005" w:rsidP="007E3FD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D55005" w:rsidRPr="009B1FFC" w14:paraId="058F4D7B" w14:textId="77777777" w:rsidTr="0011556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20A48" w14:textId="77777777" w:rsidR="00D55005" w:rsidRPr="009B1FFC" w:rsidRDefault="00D55005" w:rsidP="007E3FD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D136B6" w14:textId="77777777" w:rsidR="00D55005" w:rsidRPr="009B1FFC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CB3B0" w14:textId="77777777" w:rsidR="00D55005" w:rsidRPr="009B1FFC" w:rsidRDefault="00D55005" w:rsidP="007E3FD9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66365" w14:textId="77777777" w:rsidR="00D55005" w:rsidRPr="009B1FFC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2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4FE84B" w14:textId="77777777" w:rsidR="00D55005" w:rsidRPr="009B1FFC" w:rsidRDefault="00D55005" w:rsidP="007E3FD9">
            <w:pPr>
              <w:jc w:val="center"/>
              <w:rPr>
                <w:color w:val="000000"/>
              </w:rPr>
            </w:pPr>
            <w:proofErr w:type="spellStart"/>
            <w:r w:rsidRPr="009B1FFC">
              <w:rPr>
                <w:color w:val="000000"/>
              </w:rPr>
              <w:t>Потпис</w:t>
            </w:r>
            <w:proofErr w:type="spellEnd"/>
            <w:r w:rsidRPr="009B1FFC">
              <w:rPr>
                <w:color w:val="000000"/>
              </w:rPr>
              <w:t xml:space="preserve"> </w:t>
            </w:r>
            <w:proofErr w:type="spellStart"/>
            <w:r w:rsidRPr="009B1FFC">
              <w:rPr>
                <w:color w:val="000000"/>
              </w:rPr>
              <w:t>подносиоца</w:t>
            </w:r>
            <w:proofErr w:type="spellEnd"/>
            <w:r w:rsidRPr="009B1FFC">
              <w:rPr>
                <w:color w:val="000000"/>
              </w:rPr>
              <w:t xml:space="preserve"> </w:t>
            </w:r>
            <w:proofErr w:type="spellStart"/>
            <w:r w:rsidRPr="009B1FFC">
              <w:rPr>
                <w:color w:val="000000"/>
              </w:rPr>
              <w:t>захтева</w:t>
            </w:r>
            <w:proofErr w:type="spellEnd"/>
          </w:p>
        </w:tc>
      </w:tr>
    </w:tbl>
    <w:p w14:paraId="659C1F0E" w14:textId="77777777" w:rsidR="00D55005" w:rsidRPr="009B1FFC" w:rsidRDefault="00D55005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p w14:paraId="31603ED8" w14:textId="77777777" w:rsidR="00C6362B" w:rsidRPr="009B1FFC" w:rsidRDefault="00C6362B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</w:p>
    <w:sectPr w:rsidR="00C6362B" w:rsidRPr="009B1FFC" w:rsidSect="00576FD0">
      <w:headerReference w:type="default" r:id="rId8"/>
      <w:footerReference w:type="default" r:id="rId9"/>
      <w:pgSz w:w="11906" w:h="16838"/>
      <w:pgMar w:top="1440" w:right="991" w:bottom="144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2331" w14:textId="77777777" w:rsidR="00257D87" w:rsidRDefault="00257D87" w:rsidP="004F2292">
      <w:r>
        <w:separator/>
      </w:r>
    </w:p>
  </w:endnote>
  <w:endnote w:type="continuationSeparator" w:id="0">
    <w:p w14:paraId="29D20E9E" w14:textId="77777777" w:rsidR="00257D87" w:rsidRDefault="00257D87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F893" w14:textId="6DD76734"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567955">
      <w:rPr>
        <w:noProof/>
        <w:sz w:val="20"/>
        <w:szCs w:val="20"/>
      </w:rPr>
      <w:t>5</w:t>
    </w:r>
    <w:r w:rsidRPr="00C10111">
      <w:rPr>
        <w:noProof/>
        <w:sz w:val="20"/>
        <w:szCs w:val="20"/>
      </w:rPr>
      <w:fldChar w:fldCharType="end"/>
    </w:r>
  </w:p>
  <w:p w14:paraId="130D02C3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22EC" w14:textId="77777777" w:rsidR="00257D87" w:rsidRDefault="00257D87" w:rsidP="004F2292">
      <w:r>
        <w:separator/>
      </w:r>
    </w:p>
  </w:footnote>
  <w:footnote w:type="continuationSeparator" w:id="0">
    <w:p w14:paraId="02BA28ED" w14:textId="77777777" w:rsidR="00257D87" w:rsidRDefault="00257D87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BFDA" w14:textId="77777777"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05"/>
    <w:rsid w:val="00040FE0"/>
    <w:rsid w:val="0006352E"/>
    <w:rsid w:val="0006695C"/>
    <w:rsid w:val="000856AA"/>
    <w:rsid w:val="00087CD3"/>
    <w:rsid w:val="000A264F"/>
    <w:rsid w:val="000B4C1E"/>
    <w:rsid w:val="000B4E69"/>
    <w:rsid w:val="0011556C"/>
    <w:rsid w:val="0011744D"/>
    <w:rsid w:val="001428B1"/>
    <w:rsid w:val="00145FE1"/>
    <w:rsid w:val="00184FDB"/>
    <w:rsid w:val="00197F41"/>
    <w:rsid w:val="001A0653"/>
    <w:rsid w:val="001D042B"/>
    <w:rsid w:val="001F23FC"/>
    <w:rsid w:val="00215C2F"/>
    <w:rsid w:val="00215F7F"/>
    <w:rsid w:val="002348AE"/>
    <w:rsid w:val="00244024"/>
    <w:rsid w:val="00252EA3"/>
    <w:rsid w:val="00254448"/>
    <w:rsid w:val="00257D87"/>
    <w:rsid w:val="00262323"/>
    <w:rsid w:val="00281F0F"/>
    <w:rsid w:val="002A1F8D"/>
    <w:rsid w:val="002A58C3"/>
    <w:rsid w:val="0032227E"/>
    <w:rsid w:val="003634B5"/>
    <w:rsid w:val="00387A38"/>
    <w:rsid w:val="00395C1A"/>
    <w:rsid w:val="003D7D2F"/>
    <w:rsid w:val="003E5446"/>
    <w:rsid w:val="003E7349"/>
    <w:rsid w:val="003E7EB2"/>
    <w:rsid w:val="003F5A7F"/>
    <w:rsid w:val="00410BE8"/>
    <w:rsid w:val="00426400"/>
    <w:rsid w:val="00431DD0"/>
    <w:rsid w:val="00447820"/>
    <w:rsid w:val="00455FD0"/>
    <w:rsid w:val="00466600"/>
    <w:rsid w:val="0047654A"/>
    <w:rsid w:val="004A640D"/>
    <w:rsid w:val="004C0CCF"/>
    <w:rsid w:val="004D5F41"/>
    <w:rsid w:val="004D6AA3"/>
    <w:rsid w:val="004D7141"/>
    <w:rsid w:val="004E308F"/>
    <w:rsid w:val="004E346A"/>
    <w:rsid w:val="004F2292"/>
    <w:rsid w:val="004F5A95"/>
    <w:rsid w:val="00505C7F"/>
    <w:rsid w:val="005545AB"/>
    <w:rsid w:val="005565C7"/>
    <w:rsid w:val="0056701E"/>
    <w:rsid w:val="00567955"/>
    <w:rsid w:val="00576E96"/>
    <w:rsid w:val="00576FD0"/>
    <w:rsid w:val="005A6C98"/>
    <w:rsid w:val="005B6AA1"/>
    <w:rsid w:val="005F5C8D"/>
    <w:rsid w:val="0061239F"/>
    <w:rsid w:val="0061389E"/>
    <w:rsid w:val="006523C9"/>
    <w:rsid w:val="006544B8"/>
    <w:rsid w:val="00655E58"/>
    <w:rsid w:val="006C5E77"/>
    <w:rsid w:val="006C66C0"/>
    <w:rsid w:val="006D2C80"/>
    <w:rsid w:val="006E1CD7"/>
    <w:rsid w:val="007100FD"/>
    <w:rsid w:val="00710F06"/>
    <w:rsid w:val="00712ED7"/>
    <w:rsid w:val="007265C7"/>
    <w:rsid w:val="007472F4"/>
    <w:rsid w:val="00773B9D"/>
    <w:rsid w:val="007C4C42"/>
    <w:rsid w:val="007C61A4"/>
    <w:rsid w:val="007C6B68"/>
    <w:rsid w:val="007D2603"/>
    <w:rsid w:val="007E3032"/>
    <w:rsid w:val="00820BE3"/>
    <w:rsid w:val="0083502E"/>
    <w:rsid w:val="008546E9"/>
    <w:rsid w:val="00860734"/>
    <w:rsid w:val="00874E9E"/>
    <w:rsid w:val="00876EAA"/>
    <w:rsid w:val="00881A66"/>
    <w:rsid w:val="008A0985"/>
    <w:rsid w:val="008B17E9"/>
    <w:rsid w:val="008C2605"/>
    <w:rsid w:val="008C32E3"/>
    <w:rsid w:val="00934971"/>
    <w:rsid w:val="0093596F"/>
    <w:rsid w:val="0096312C"/>
    <w:rsid w:val="009B1FFC"/>
    <w:rsid w:val="009B7CF5"/>
    <w:rsid w:val="009C3233"/>
    <w:rsid w:val="009C5813"/>
    <w:rsid w:val="00A140F5"/>
    <w:rsid w:val="00A4401C"/>
    <w:rsid w:val="00AB3A01"/>
    <w:rsid w:val="00AC70AD"/>
    <w:rsid w:val="00AD7708"/>
    <w:rsid w:val="00AE0F3A"/>
    <w:rsid w:val="00B1688E"/>
    <w:rsid w:val="00B171D8"/>
    <w:rsid w:val="00B31E1F"/>
    <w:rsid w:val="00B33022"/>
    <w:rsid w:val="00B363D1"/>
    <w:rsid w:val="00B425F1"/>
    <w:rsid w:val="00BA5C49"/>
    <w:rsid w:val="00BC04EF"/>
    <w:rsid w:val="00BC5831"/>
    <w:rsid w:val="00BE565F"/>
    <w:rsid w:val="00BE6094"/>
    <w:rsid w:val="00C04652"/>
    <w:rsid w:val="00C10111"/>
    <w:rsid w:val="00C22F82"/>
    <w:rsid w:val="00C2380D"/>
    <w:rsid w:val="00C32287"/>
    <w:rsid w:val="00C43F89"/>
    <w:rsid w:val="00C4618F"/>
    <w:rsid w:val="00C6362B"/>
    <w:rsid w:val="00C872A6"/>
    <w:rsid w:val="00C94574"/>
    <w:rsid w:val="00C952A4"/>
    <w:rsid w:val="00CB0BB2"/>
    <w:rsid w:val="00CB7908"/>
    <w:rsid w:val="00CC34A1"/>
    <w:rsid w:val="00CC4CA2"/>
    <w:rsid w:val="00CE2E46"/>
    <w:rsid w:val="00CF14D5"/>
    <w:rsid w:val="00CF6942"/>
    <w:rsid w:val="00D26C51"/>
    <w:rsid w:val="00D31478"/>
    <w:rsid w:val="00D46F18"/>
    <w:rsid w:val="00D523CF"/>
    <w:rsid w:val="00D55005"/>
    <w:rsid w:val="00D610D7"/>
    <w:rsid w:val="00D665CA"/>
    <w:rsid w:val="00D81429"/>
    <w:rsid w:val="00D81D45"/>
    <w:rsid w:val="00D85CF8"/>
    <w:rsid w:val="00DC56D9"/>
    <w:rsid w:val="00DF41FB"/>
    <w:rsid w:val="00E02500"/>
    <w:rsid w:val="00E25201"/>
    <w:rsid w:val="00E32659"/>
    <w:rsid w:val="00E35B8F"/>
    <w:rsid w:val="00E37296"/>
    <w:rsid w:val="00E45514"/>
    <w:rsid w:val="00E56EEE"/>
    <w:rsid w:val="00E659F7"/>
    <w:rsid w:val="00E71EA4"/>
    <w:rsid w:val="00E73914"/>
    <w:rsid w:val="00E75D03"/>
    <w:rsid w:val="00EA52A5"/>
    <w:rsid w:val="00EB4AD3"/>
    <w:rsid w:val="00EC3144"/>
    <w:rsid w:val="00ED4CEA"/>
    <w:rsid w:val="00EE5F3B"/>
    <w:rsid w:val="00EE628A"/>
    <w:rsid w:val="00F05F6D"/>
    <w:rsid w:val="00F5099F"/>
    <w:rsid w:val="00F70321"/>
    <w:rsid w:val="00F87471"/>
    <w:rsid w:val="00FC34C9"/>
    <w:rsid w:val="00FD7150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CF453"/>
  <w15:chartTrackingRefBased/>
  <w15:docId w15:val="{39113F63-1BF1-4A9A-A22A-C0E155E6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61FF-7BF1-469E-876C-6621FB7D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21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Andjelka Opacic</cp:lastModifiedBy>
  <cp:revision>11</cp:revision>
  <cp:lastPrinted>2021-12-29T08:22:00Z</cp:lastPrinted>
  <dcterms:created xsi:type="dcterms:W3CDTF">2025-01-22T12:58:00Z</dcterms:created>
  <dcterms:modified xsi:type="dcterms:W3CDTF">2025-01-23T07:50:00Z</dcterms:modified>
</cp:coreProperties>
</file>